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4C7" w:rsidRDefault="00D934C7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Supplementary figure 1</w:t>
      </w:r>
    </w:p>
    <w:p w:rsidR="00D934C7" w:rsidRDefault="00D934C7">
      <w:pPr>
        <w:jc w:val="center"/>
        <w:rPr>
          <w:rFonts w:cstheme="minorBidi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412.5pt">
            <v:imagedata r:id="rId6" o:title=""/>
          </v:shape>
        </w:pict>
      </w:r>
    </w:p>
    <w:sectPr w:rsidR="00D934C7" w:rsidSect="00D93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4C7" w:rsidRDefault="00D934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D934C7" w:rsidRDefault="00D934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4C7" w:rsidRDefault="00D934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D934C7" w:rsidRDefault="00D934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34C7"/>
    <w:rsid w:val="00D93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Calibri"/>
      <w:kern w:val="2"/>
      <w:sz w:val="21"/>
      <w:szCs w:val="21"/>
      <w:lang w:eastAsia="zh-C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3</Words>
  <Characters>20</Characters>
  <Application>Microsoft Office Outlook</Application>
  <DocSecurity>0</DocSecurity>
  <Lines>0</Lines>
  <Paragraphs>0</Paragraphs>
  <ScaleCrop>false</ScaleCrop>
  <Company>Thomson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figure 1</dc:title>
  <dc:subject/>
  <dc:creator>马小慧</dc:creator>
  <cp:keywords/>
  <dc:description/>
  <cp:lastModifiedBy>TEESLWW</cp:lastModifiedBy>
  <cp:revision>4</cp:revision>
  <cp:lastPrinted>2019-07-20T21:27:00Z</cp:lastPrinted>
  <dcterms:created xsi:type="dcterms:W3CDTF">2019-08-22T05:45:00Z</dcterms:created>
  <dcterms:modified xsi:type="dcterms:W3CDTF">2019-08-22T05:47:00Z</dcterms:modified>
</cp:coreProperties>
</file>