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B49C6" w14:textId="77777777" w:rsidR="00941681" w:rsidRDefault="00941681" w:rsidP="005B6319">
      <w:pPr>
        <w:pStyle w:val="NormaaliWWW"/>
        <w:spacing w:before="0" w:beforeAutospacing="0" w:after="0" w:afterAutospacing="0" w:line="480" w:lineRule="auto"/>
        <w:rPr>
          <w:b/>
          <w:lang w:val="en-US"/>
        </w:rPr>
      </w:pPr>
      <w:r>
        <w:rPr>
          <w:b/>
          <w:lang w:val="en-US"/>
        </w:rPr>
        <w:t>Data Supplement</w:t>
      </w:r>
    </w:p>
    <w:p w14:paraId="40684B0D" w14:textId="77777777" w:rsidR="00560C67" w:rsidRDefault="00560C67" w:rsidP="00560C67">
      <w:pPr>
        <w:pStyle w:val="NormaaliWWW"/>
        <w:spacing w:before="0" w:beforeAutospacing="0" w:after="0" w:afterAutospacing="0" w:line="480" w:lineRule="auto"/>
        <w:rPr>
          <w:b/>
          <w:lang w:val="en-US"/>
        </w:rPr>
      </w:pPr>
      <w:r>
        <w:rPr>
          <w:b/>
          <w:lang w:val="en-US"/>
        </w:rPr>
        <w:t>Appendix e-1</w:t>
      </w:r>
    </w:p>
    <w:p w14:paraId="3D780518" w14:textId="338A75F3" w:rsidR="00560C67" w:rsidRPr="00560C67" w:rsidRDefault="00560C67" w:rsidP="005B6319">
      <w:pPr>
        <w:pStyle w:val="NormaaliWWW"/>
        <w:spacing w:before="0" w:beforeAutospacing="0" w:after="0" w:afterAutospacing="0" w:line="480" w:lineRule="auto"/>
        <w:rPr>
          <w:lang w:val="en-US"/>
        </w:rPr>
      </w:pPr>
      <w:r>
        <w:rPr>
          <w:lang w:val="en-US"/>
        </w:rPr>
        <w:t>NAWM segmentation</w:t>
      </w:r>
    </w:p>
    <w:p w14:paraId="224A1317" w14:textId="6CADC107" w:rsidR="00941681" w:rsidRDefault="00560C67" w:rsidP="005B6319">
      <w:pPr>
        <w:pStyle w:val="NormaaliWWW"/>
        <w:spacing w:before="0" w:beforeAutospacing="0" w:after="0" w:afterAutospacing="0" w:line="480" w:lineRule="auto"/>
        <w:rPr>
          <w:b/>
          <w:lang w:val="en-US"/>
        </w:rPr>
      </w:pPr>
      <w:r>
        <w:rPr>
          <w:b/>
          <w:lang w:val="en-US"/>
        </w:rPr>
        <w:t>Appendix e-2</w:t>
      </w:r>
    </w:p>
    <w:p w14:paraId="0ECB0B09" w14:textId="2290F7C5" w:rsidR="00941681" w:rsidRDefault="00941681" w:rsidP="005B6319">
      <w:pPr>
        <w:pStyle w:val="NormaaliWWW"/>
        <w:spacing w:before="0" w:beforeAutospacing="0" w:after="0" w:afterAutospacing="0" w:line="480" w:lineRule="auto"/>
        <w:rPr>
          <w:lang w:val="en-US"/>
        </w:rPr>
      </w:pPr>
      <w:r>
        <w:rPr>
          <w:lang w:val="en-US"/>
        </w:rPr>
        <w:t>Areas included in NAWM sub</w:t>
      </w:r>
      <w:r w:rsidR="00E34C04">
        <w:rPr>
          <w:lang w:val="en-US"/>
        </w:rPr>
        <w:t>-</w:t>
      </w:r>
      <w:r>
        <w:rPr>
          <w:lang w:val="en-US"/>
        </w:rPr>
        <w:t>regions</w:t>
      </w:r>
    </w:p>
    <w:p w14:paraId="2E7DFEFC" w14:textId="1C775E48" w:rsidR="00E34C04" w:rsidRDefault="00560C67" w:rsidP="005B6319">
      <w:pPr>
        <w:pStyle w:val="NormaaliWWW"/>
        <w:spacing w:before="0" w:beforeAutospacing="0" w:after="0" w:afterAutospacing="0" w:line="480" w:lineRule="auto"/>
        <w:rPr>
          <w:b/>
          <w:lang w:val="en-US"/>
        </w:rPr>
      </w:pPr>
      <w:r>
        <w:rPr>
          <w:b/>
          <w:lang w:val="en-US"/>
        </w:rPr>
        <w:t>Appendix e-3</w:t>
      </w:r>
    </w:p>
    <w:p w14:paraId="1E731C28" w14:textId="5E763283" w:rsidR="00941681" w:rsidRPr="00E34C04" w:rsidRDefault="00E34C04" w:rsidP="005B6319">
      <w:pPr>
        <w:pStyle w:val="NormaaliWWW"/>
        <w:spacing w:before="0" w:beforeAutospacing="0" w:after="0" w:afterAutospacing="0" w:line="480" w:lineRule="auto"/>
        <w:rPr>
          <w:lang w:val="en-US"/>
        </w:rPr>
      </w:pPr>
      <w:r w:rsidRPr="00E34C04">
        <w:rPr>
          <w:lang w:val="en-GB"/>
        </w:rPr>
        <w:t xml:space="preserve">Correlation of serum </w:t>
      </w:r>
      <w:proofErr w:type="spellStart"/>
      <w:proofErr w:type="gramStart"/>
      <w:r w:rsidRPr="00E34C04">
        <w:rPr>
          <w:lang w:val="en-GB"/>
        </w:rPr>
        <w:t>NfL</w:t>
      </w:r>
      <w:proofErr w:type="spellEnd"/>
      <w:proofErr w:type="gramEnd"/>
      <w:r w:rsidRPr="00E34C04">
        <w:rPr>
          <w:lang w:val="en-GB"/>
        </w:rPr>
        <w:t xml:space="preserve"> level and DTI parameters with clinical and conventional MRI data</w:t>
      </w:r>
    </w:p>
    <w:p w14:paraId="54628208" w14:textId="77777777" w:rsidR="00D90061" w:rsidRDefault="005B6319" w:rsidP="005B6319">
      <w:pPr>
        <w:pStyle w:val="NormaaliWWW"/>
        <w:spacing w:before="0" w:beforeAutospacing="0" w:after="0" w:afterAutospacing="0" w:line="480" w:lineRule="auto"/>
        <w:rPr>
          <w:b/>
          <w:lang w:val="en-US"/>
        </w:rPr>
      </w:pPr>
      <w:r w:rsidRPr="00082063">
        <w:rPr>
          <w:b/>
          <w:lang w:val="en-US"/>
        </w:rPr>
        <w:t xml:space="preserve">Figure </w:t>
      </w:r>
      <w:r>
        <w:rPr>
          <w:b/>
          <w:lang w:val="en-US"/>
        </w:rPr>
        <w:t>e-1</w:t>
      </w:r>
      <w:r w:rsidRPr="00082063">
        <w:rPr>
          <w:b/>
          <w:lang w:val="en-US"/>
        </w:rPr>
        <w:t>.</w:t>
      </w:r>
    </w:p>
    <w:p w14:paraId="02925EE6" w14:textId="44AF12C3" w:rsidR="005B6319" w:rsidRDefault="005B6319" w:rsidP="005B6319">
      <w:pPr>
        <w:pStyle w:val="NormaaliWWW"/>
        <w:spacing w:before="0" w:beforeAutospacing="0" w:after="0" w:afterAutospacing="0" w:line="480" w:lineRule="auto"/>
        <w:rPr>
          <w:color w:val="000000" w:themeColor="text1"/>
          <w:kern w:val="24"/>
          <w:lang w:val="en-US"/>
        </w:rPr>
      </w:pPr>
      <w:r w:rsidRPr="00D90061">
        <w:rPr>
          <w:color w:val="000000" w:themeColor="text1"/>
          <w:kern w:val="24"/>
          <w:lang w:val="en-US"/>
        </w:rPr>
        <w:t xml:space="preserve">Correlation of </w:t>
      </w:r>
      <w:r w:rsidR="005B7D0C" w:rsidRPr="00D90061">
        <w:rPr>
          <w:color w:val="000000" w:themeColor="text1"/>
          <w:kern w:val="24"/>
          <w:lang w:val="en-US"/>
        </w:rPr>
        <w:t xml:space="preserve">serum </w:t>
      </w:r>
      <w:proofErr w:type="spellStart"/>
      <w:proofErr w:type="gramStart"/>
      <w:r w:rsidRPr="00D90061">
        <w:rPr>
          <w:color w:val="000000" w:themeColor="text1"/>
          <w:kern w:val="24"/>
          <w:lang w:val="en-US"/>
        </w:rPr>
        <w:t>NfL</w:t>
      </w:r>
      <w:proofErr w:type="spellEnd"/>
      <w:proofErr w:type="gramEnd"/>
      <w:r w:rsidRPr="00D90061">
        <w:rPr>
          <w:color w:val="000000" w:themeColor="text1"/>
          <w:kern w:val="24"/>
          <w:lang w:val="en-US"/>
        </w:rPr>
        <w:t xml:space="preserve"> level with demographic and </w:t>
      </w:r>
      <w:r w:rsidR="008968BD" w:rsidRPr="00D90061">
        <w:rPr>
          <w:color w:val="000000" w:themeColor="text1"/>
          <w:kern w:val="24"/>
          <w:lang w:val="en-US"/>
        </w:rPr>
        <w:t xml:space="preserve">volumetric </w:t>
      </w:r>
      <w:r w:rsidRPr="00D90061">
        <w:rPr>
          <w:color w:val="000000" w:themeColor="text1"/>
          <w:kern w:val="24"/>
          <w:lang w:val="en-US"/>
        </w:rPr>
        <w:t>MRI parameters in patients with MS.</w:t>
      </w:r>
      <w:r w:rsidRPr="00082063">
        <w:rPr>
          <w:color w:val="000000" w:themeColor="text1"/>
          <w:kern w:val="24"/>
          <w:lang w:val="en-US"/>
        </w:rPr>
        <w:t xml:space="preserve"> </w:t>
      </w:r>
    </w:p>
    <w:p w14:paraId="7E8BDCFC" w14:textId="77777777" w:rsidR="00D90061" w:rsidRDefault="00D90061" w:rsidP="00D90061">
      <w:pPr>
        <w:pStyle w:val="NormaaliWWW"/>
        <w:spacing w:before="0" w:beforeAutospacing="0" w:after="0" w:afterAutospacing="0" w:line="480" w:lineRule="auto"/>
        <w:rPr>
          <w:b/>
          <w:lang w:val="en-US"/>
        </w:rPr>
      </w:pPr>
      <w:r>
        <w:rPr>
          <w:b/>
          <w:lang w:val="en-US"/>
        </w:rPr>
        <w:t>Table e-1.</w:t>
      </w:r>
    </w:p>
    <w:p w14:paraId="74414467" w14:textId="4854D8A6" w:rsidR="00D90061" w:rsidRDefault="00D90061" w:rsidP="00D90061">
      <w:pPr>
        <w:pStyle w:val="NormaaliWWW"/>
        <w:spacing w:before="0" w:beforeAutospacing="0" w:after="0" w:afterAutospacing="0" w:line="480" w:lineRule="auto"/>
        <w:rPr>
          <w:b/>
          <w:lang w:val="en-US"/>
        </w:rPr>
      </w:pPr>
      <w:r w:rsidRPr="00D90061">
        <w:rPr>
          <w:lang w:val="en-US"/>
        </w:rPr>
        <w:t>Spearman correlations between volumetric brain MRI data and DTI-MRI indices.</w:t>
      </w:r>
    </w:p>
    <w:p w14:paraId="7A083F67" w14:textId="77777777" w:rsidR="00D90061" w:rsidRDefault="00D90061" w:rsidP="00D90061">
      <w:pPr>
        <w:pStyle w:val="NormaaliWWW"/>
        <w:spacing w:before="0" w:beforeAutospacing="0" w:after="0" w:afterAutospacing="0" w:line="480" w:lineRule="auto"/>
        <w:rPr>
          <w:color w:val="000000"/>
          <w:lang w:val="en-US"/>
        </w:rPr>
      </w:pPr>
      <w:r>
        <w:rPr>
          <w:b/>
          <w:lang w:val="en-US"/>
        </w:rPr>
        <w:t>Table e-2.</w:t>
      </w:r>
      <w:r w:rsidRPr="00647B7F">
        <w:rPr>
          <w:color w:val="000000"/>
          <w:lang w:val="en-US"/>
        </w:rPr>
        <w:t xml:space="preserve"> </w:t>
      </w:r>
    </w:p>
    <w:p w14:paraId="06EA0F2B" w14:textId="7D8758E7" w:rsidR="002109CD" w:rsidRDefault="00D90061" w:rsidP="00D90061">
      <w:pPr>
        <w:pStyle w:val="NormaaliWWW"/>
        <w:spacing w:before="0" w:beforeAutospacing="0" w:after="0" w:afterAutospacing="0" w:line="480" w:lineRule="auto"/>
        <w:rPr>
          <w:color w:val="000000"/>
          <w:lang w:val="en-US"/>
        </w:rPr>
      </w:pPr>
      <w:r w:rsidRPr="00D90061">
        <w:rPr>
          <w:color w:val="000000"/>
          <w:lang w:val="en-US"/>
        </w:rPr>
        <w:t>Spearman correlations between EDSS and DTI-MRI indices.</w:t>
      </w:r>
      <w:r w:rsidR="002109CD">
        <w:rPr>
          <w:color w:val="000000"/>
          <w:lang w:val="en-US"/>
        </w:rPr>
        <w:br w:type="page"/>
      </w:r>
    </w:p>
    <w:p w14:paraId="326E9147" w14:textId="61DBAD70" w:rsidR="00941681" w:rsidRDefault="00560C67" w:rsidP="005B6319">
      <w:pPr>
        <w:pStyle w:val="NormaaliWWW"/>
        <w:spacing w:before="0" w:beforeAutospacing="0" w:after="0" w:afterAutospacing="0" w:line="480" w:lineRule="auto"/>
        <w:rPr>
          <w:b/>
          <w:color w:val="000000" w:themeColor="text1"/>
          <w:kern w:val="24"/>
          <w:lang w:val="en-US"/>
        </w:rPr>
      </w:pPr>
      <w:r>
        <w:rPr>
          <w:b/>
          <w:color w:val="000000" w:themeColor="text1"/>
          <w:kern w:val="24"/>
          <w:lang w:val="en-US"/>
        </w:rPr>
        <w:lastRenderedPageBreak/>
        <w:t>Appendix e-1 NAWM segmentation</w:t>
      </w:r>
    </w:p>
    <w:p w14:paraId="2B536905" w14:textId="311CD568" w:rsidR="00560C67" w:rsidRPr="00560C67" w:rsidRDefault="00560C67" w:rsidP="005B6319">
      <w:pPr>
        <w:pStyle w:val="NormaaliWWW"/>
        <w:spacing w:before="0" w:beforeAutospacing="0" w:after="0" w:afterAutospacing="0" w:line="480" w:lineRule="auto"/>
        <w:rPr>
          <w:b/>
          <w:color w:val="000000" w:themeColor="text1"/>
          <w:kern w:val="24"/>
          <w:lang w:val="en-US"/>
        </w:rPr>
      </w:pPr>
      <w:r>
        <w:rPr>
          <w:b/>
          <w:color w:val="000000" w:themeColor="text1"/>
          <w:kern w:val="24"/>
          <w:lang w:val="en-US"/>
        </w:rPr>
        <w:t>T2-FLAIR</w:t>
      </w:r>
      <w:r>
        <w:rPr>
          <w:b/>
          <w:color w:val="000000" w:themeColor="text1"/>
          <w:kern w:val="24"/>
          <w:lang w:val="en-US"/>
        </w:rPr>
        <w:tab/>
      </w:r>
      <w:r>
        <w:rPr>
          <w:b/>
          <w:color w:val="000000" w:themeColor="text1"/>
          <w:kern w:val="24"/>
          <w:lang w:val="en-US"/>
        </w:rPr>
        <w:tab/>
      </w:r>
      <w:r>
        <w:rPr>
          <w:b/>
          <w:color w:val="000000" w:themeColor="text1"/>
          <w:kern w:val="24"/>
          <w:lang w:val="en-US"/>
        </w:rPr>
        <w:tab/>
        <w:t>NAWM mask (green) on T2-FLAIR</w:t>
      </w:r>
    </w:p>
    <w:p w14:paraId="56C81474" w14:textId="7AEE8BF3" w:rsidR="00941681" w:rsidRDefault="00560C67" w:rsidP="005B6319">
      <w:pPr>
        <w:pStyle w:val="NormaaliWWW"/>
        <w:spacing w:before="0" w:beforeAutospacing="0" w:after="0" w:afterAutospacing="0" w:line="480" w:lineRule="auto"/>
        <w:rPr>
          <w:color w:val="000000" w:themeColor="text1"/>
          <w:kern w:val="24"/>
          <w:lang w:val="en-US"/>
        </w:rPr>
      </w:pPr>
      <w:r w:rsidRPr="00560C67">
        <w:rPr>
          <w:noProof/>
          <w:color w:val="000000" w:themeColor="text1"/>
          <w:kern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7BE56F" wp14:editId="2382207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886325" cy="7629525"/>
                <wp:effectExtent l="0" t="0" r="9525" b="9525"/>
                <wp:wrapTopAndBottom/>
                <wp:docPr id="2" name="Ryhmä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7629525"/>
                          <a:chOff x="0" y="0"/>
                          <a:chExt cx="5777762" cy="8741646"/>
                        </a:xfrm>
                      </wpg:grpSpPr>
                      <pic:pic xmlns:pic="http://schemas.openxmlformats.org/drawingml/2006/picture">
                        <pic:nvPicPr>
                          <pic:cNvPr id="3" name="Kuva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04581"/>
                            <a:ext cx="2732484" cy="273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uva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278" y="3004581"/>
                            <a:ext cx="2732484" cy="273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Kuva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84" cy="273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Kuva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278" y="0"/>
                            <a:ext cx="2732484" cy="273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Kuva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09162"/>
                            <a:ext cx="2732484" cy="273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Kuva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278" y="6009162"/>
                            <a:ext cx="2732484" cy="273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A9268" id="Ryhmä 7" o:spid="_x0000_s1026" style="position:absolute;margin-left:0;margin-top:0;width:384.75pt;height:600.75pt;z-index:251659264;mso-position-horizontal:left;mso-position-horizontal-relative:margin;mso-width-relative:margin;mso-height-relative:margin" coordsize="57777,8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3" o:spid="_x0000_s1027" type="#_x0000_t75" style="position:absolute;top:30045;width:27324;height:2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6evEAAAA2gAAAA8AAABkcnMvZG93bnJldi54bWxEj0FrwkAUhO9C/8PyCl5EN61SNHUVKSi2&#10;pzYV9PjIvmbTZN/G7Krpv+8KgsdhZr5h5svO1uJMrS8dK3gaJSCIc6dLLhTsvtfDKQgfkDXWjknB&#10;H3lYLh56c0y1u/AXnbNQiAhhn6ICE0KTSulzQxb9yDXE0ftxrcUQZVtI3eIlwm0tn5PkRVosOS4Y&#10;bOjNUF5lJ6tgU53e5eH3eCxMNVmF2Qft158DpfqP3eoVRKAu3MO39lYrGMP1Srw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36evEAAAA2gAAAA8AAAAAAAAAAAAAAAAA&#10;nwIAAGRycy9kb3ducmV2LnhtbFBLBQYAAAAABAAEAPcAAACQAwAAAAA=&#10;">
                  <v:imagedata r:id="rId10" o:title=""/>
                  <v:path arrowok="t"/>
                </v:shape>
                <v:shape id="Kuva 4" o:spid="_x0000_s1028" type="#_x0000_t75" style="position:absolute;left:30452;top:30045;width:27325;height:2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x9iTEAAAA2gAAAA8AAABkcnMvZG93bnJldi54bWxEj0FrwkAUhO+C/2F5Qi+iG8VKm7qKFFqK&#10;ejEVvD6yzyRk922aXTX+e1coeBxm5htmseqsERdqfeVYwWScgCDOna64UHD4/Rq9gfABWaNxTApu&#10;5GG17PcWmGp35T1dslCICGGfooIyhCaV0uclWfRj1xBH7+RaiyHKtpC6xWuEWyOnSTKXFiuOCyU2&#10;9FlSXmdnq+BvV59NZ4av9W4zyb+3x+RdTg9KvQy69QeIQF14hv/bP1rBDB5X4g2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x9iTEAAAA2gAAAA8AAAAAAAAAAAAAAAAA&#10;nwIAAGRycy9kb3ducmV2LnhtbFBLBQYAAAAABAAEAPcAAACQAwAAAAA=&#10;">
                  <v:imagedata r:id="rId11" o:title=""/>
                  <v:path arrowok="t"/>
                </v:shape>
                <v:shape id="Kuva 6" o:spid="_x0000_s1029" type="#_x0000_t75" style="position:absolute;width:27324;height:27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h7zBAAAA2gAAAA8AAABkcnMvZG93bnJldi54bWxEj0FLAzEUhO9C/0N4BW82q4cia9NSCoLt&#10;oeAq9PrYvG7W7nuJSeyu/94IgsdhZr5hVpuJB3WlmHovBu4XFSiS1tteOgPvb893j6BSRrE4eCED&#10;35Rgs57drLC2fpRXuja5UwUiqUYDLudQa51aR4xp4QNJ8c4+MuYiY6dtxLHAedAPVbXUjL2UBYeB&#10;do7aS/PFBuL+/MnxeNi6bpzsKQRu9h9szO182j6ByjTl//Bf+8UaWMLvlXID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eh7zBAAAA2gAAAA8AAAAAAAAAAAAAAAAAnwIA&#10;AGRycy9kb3ducmV2LnhtbFBLBQYAAAAABAAEAPcAAACNAwAAAAA=&#10;">
                  <v:imagedata r:id="rId12" o:title=""/>
                  <v:path arrowok="t"/>
                </v:shape>
                <v:shape id="Kuva 7" o:spid="_x0000_s1030" type="#_x0000_t75" style="position:absolute;left:30452;width:27325;height:27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YijCAAAA2gAAAA8AAABkcnMvZG93bnJldi54bWxEj0FrwkAUhO8F/8PyhN7qRinWpq4iiuKh&#10;lyZevD2yr0lq9m3IPjX+e7cgeBxm5htmvuxdoy7UhdqzgfEoAUVceFtzaeCQb99moIIgW2w8k4Eb&#10;BVguBi9zTK2/8g9dMilVhHBI0UAl0qZah6Iih2HkW+Lo/frOoUTZldp2eI1w1+hJkky1w5rjQoUt&#10;rSsqTtnZGXjf1X+y3mfh+7gRV+SZzSfNpzGvw371BUqol2f40d5bAx/wfyXeAL2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emIowgAAANoAAAAPAAAAAAAAAAAAAAAAAJ8C&#10;AABkcnMvZG93bnJldi54bWxQSwUGAAAAAAQABAD3AAAAjgMAAAAA&#10;">
                  <v:imagedata r:id="rId13" o:title=""/>
                  <v:path arrowok="t"/>
                </v:shape>
                <v:shape id="Kuva 8" o:spid="_x0000_s1031" type="#_x0000_t75" style="position:absolute;top:60091;width:27324;height:2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EXm/AAAA2gAAAA8AAABkcnMvZG93bnJldi54bWxET8uKwjAU3Q/4D+EKsxFNFRGppsUHA4Oz&#10;GR8fcGlum2JzU5pYO39vFsIsD+e9zQfbiJ46XztWMJ8lIIgLp2uuFNyuX9M1CB+QNTaOScEfeciz&#10;0ccWU+2efKb+EioRQ9inqMCE0KZS+sKQRT9zLXHkStdZDBF2ldQdPmO4beQiSVbSYs2xwWBLB0PF&#10;/fKwCval14379bg/L4/VYj4pT+anV+pzPOw2IAIN4V/8dn9rBXFrvBJvgM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NhF5vwAAANoAAAAPAAAAAAAAAAAAAAAAAJ8CAABk&#10;cnMvZG93bnJldi54bWxQSwUGAAAAAAQABAD3AAAAiwMAAAAA&#10;">
                  <v:imagedata r:id="rId14" o:title=""/>
                  <v:path arrowok="t"/>
                </v:shape>
                <v:shape id="Kuva 9" o:spid="_x0000_s1032" type="#_x0000_t75" style="position:absolute;left:30452;top:60091;width:27325;height:2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LIvCAAAA2gAAAA8AAABkcnMvZG93bnJldi54bWxEj8FqwzAQRO+F/IPYQG6NnEBK6kYJJaQm&#10;PeTQ1L4v1tYytVZGUmP776NCocdhZt4wu8NoO3EjH1rHClbLDARx7XTLjYLy8+1xCyJEZI2dY1Iw&#10;UYDDfvaww1y7gT/odo2NSBAOOSowMfa5lKE2ZDEsXU+cvC/nLcYkfSO1xyHBbSfXWfYkLbacFgz2&#10;dDRUf19/rILKXOgUcNoMZeG3Jy6q9/WlU2oxH19fQEQa43/4r33WCp7h90q6AX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CyLwgAAANoAAAAPAAAAAAAAAAAAAAAAAJ8C&#10;AABkcnMvZG93bnJldi54bWxQSwUGAAAAAAQABAD3AAAAjgMAAAAA&#10;">
                  <v:imagedata r:id="rId15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54C580CE" w14:textId="37E10E9A" w:rsidR="002109CD" w:rsidRDefault="002109CD" w:rsidP="005B6319">
      <w:pPr>
        <w:pStyle w:val="NormaaliWWW"/>
        <w:spacing w:before="0" w:beforeAutospacing="0" w:after="0" w:afterAutospacing="0" w:line="480" w:lineRule="auto"/>
        <w:rPr>
          <w:color w:val="000000" w:themeColor="text1"/>
          <w:kern w:val="24"/>
          <w:lang w:val="en-US"/>
        </w:rPr>
      </w:pPr>
      <w:r>
        <w:rPr>
          <w:color w:val="000000" w:themeColor="text1"/>
          <w:kern w:val="24"/>
          <w:lang w:val="en-US"/>
        </w:rPr>
        <w:br w:type="page"/>
      </w:r>
    </w:p>
    <w:p w14:paraId="19D908AD" w14:textId="0DA1D546" w:rsidR="00941681" w:rsidRPr="00D90061" w:rsidRDefault="00560C67" w:rsidP="005B6319">
      <w:pPr>
        <w:pStyle w:val="NormaaliWWW"/>
        <w:spacing w:before="0" w:beforeAutospacing="0" w:after="0" w:afterAutospacing="0" w:line="480" w:lineRule="auto"/>
        <w:rPr>
          <w:b/>
          <w:color w:val="000000" w:themeColor="text1"/>
          <w:kern w:val="24"/>
          <w:lang w:val="en-US"/>
        </w:rPr>
      </w:pPr>
      <w:r>
        <w:rPr>
          <w:b/>
          <w:color w:val="000000" w:themeColor="text1"/>
          <w:kern w:val="24"/>
          <w:lang w:val="en-US"/>
        </w:rPr>
        <w:lastRenderedPageBreak/>
        <w:t>Appendix e-2</w:t>
      </w:r>
      <w:r w:rsidR="00D90061">
        <w:rPr>
          <w:b/>
          <w:color w:val="000000" w:themeColor="text1"/>
          <w:kern w:val="24"/>
          <w:lang w:val="en-US"/>
        </w:rPr>
        <w:t xml:space="preserve"> </w:t>
      </w:r>
      <w:r w:rsidR="00941681">
        <w:rPr>
          <w:b/>
          <w:color w:val="000000" w:themeColor="text1"/>
          <w:kern w:val="24"/>
          <w:lang w:val="en-US"/>
        </w:rPr>
        <w:t>Areas included in NAWM sub</w:t>
      </w:r>
      <w:r w:rsidR="00D90061">
        <w:rPr>
          <w:b/>
          <w:color w:val="000000" w:themeColor="text1"/>
          <w:kern w:val="24"/>
          <w:lang w:val="en-US"/>
        </w:rPr>
        <w:t>-</w:t>
      </w:r>
      <w:r w:rsidR="00941681">
        <w:rPr>
          <w:b/>
          <w:color w:val="000000" w:themeColor="text1"/>
          <w:kern w:val="24"/>
          <w:lang w:val="en-US"/>
        </w:rPr>
        <w:t>regions</w:t>
      </w:r>
    </w:p>
    <w:p w14:paraId="362EA459" w14:textId="77777777" w:rsidR="00661951" w:rsidRPr="00295F15" w:rsidRDefault="0094168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295F15">
        <w:rPr>
          <w:rFonts w:ascii="Times New Roman" w:hAnsi="Times New Roman" w:cs="Times New Roman"/>
          <w:lang w:val="en-US"/>
        </w:rPr>
        <w:t xml:space="preserve">The NAWM was segmented to six sub-regions (frontal, parietal, temporal, occipital, cingulate and remaining white matter) using </w:t>
      </w:r>
      <w:proofErr w:type="spellStart"/>
      <w:r w:rsidRPr="00295F15">
        <w:rPr>
          <w:rFonts w:ascii="Times New Roman" w:hAnsi="Times New Roman" w:cs="Times New Roman"/>
          <w:lang w:val="en-US"/>
        </w:rPr>
        <w:t>Freesurfer</w:t>
      </w:r>
      <w:proofErr w:type="spellEnd"/>
      <w:r w:rsidRPr="00295F15">
        <w:rPr>
          <w:rFonts w:ascii="Times New Roman" w:hAnsi="Times New Roman" w:cs="Times New Roman"/>
          <w:lang w:val="en-US"/>
        </w:rPr>
        <w:t xml:space="preserve">-generated cortical surfaces. </w:t>
      </w:r>
    </w:p>
    <w:p w14:paraId="3663B975" w14:textId="77777777" w:rsidR="00661951" w:rsidRDefault="00661951" w:rsidP="009416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14:paraId="2ACE9027" w14:textId="3E01A93C" w:rsidR="00661951" w:rsidRPr="00113F31" w:rsidRDefault="00347505" w:rsidP="009416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i-FI"/>
        </w:rPr>
        <w:drawing>
          <wp:inline distT="0" distB="0" distL="0" distR="0" wp14:anchorId="3F840B66" wp14:editId="711B43B7">
            <wp:extent cx="5998845" cy="196278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CE90E" w14:textId="77777777" w:rsidR="00661951" w:rsidRDefault="00661951" w:rsidP="009416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14:paraId="4005A377" w14:textId="08C03605" w:rsidR="00661951" w:rsidRDefault="00661951" w:rsidP="009416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14:paraId="335CDCDB" w14:textId="6076429A" w:rsidR="00941681" w:rsidRPr="00295F15" w:rsidRDefault="00113F3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The white matter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proofErr w:type="spellStart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parcellation</w:t>
      </w:r>
      <w:proofErr w:type="spellEnd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methodology was adapted from </w:t>
      </w:r>
      <w:proofErr w:type="spellStart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>Salat</w:t>
      </w:r>
      <w:proofErr w:type="spellEnd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 DH, </w:t>
      </w:r>
      <w:proofErr w:type="spellStart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>Greve</w:t>
      </w:r>
      <w:proofErr w:type="spellEnd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 DN, Pacheco JL, et al. Regional white matter volume differences in </w:t>
      </w:r>
      <w:proofErr w:type="spellStart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>nondemented</w:t>
      </w:r>
      <w:proofErr w:type="spellEnd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 aging and Alzheimer's disease. </w:t>
      </w:r>
      <w:proofErr w:type="spellStart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>Neuroimage</w:t>
      </w:r>
      <w:proofErr w:type="spellEnd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 2009</w:t>
      </w:r>
      <w:proofErr w:type="gramStart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>;44:1247</w:t>
      </w:r>
      <w:proofErr w:type="gramEnd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-1258. Shortly, cortical </w:t>
      </w:r>
      <w:proofErr w:type="spellStart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>parcellations</w:t>
      </w:r>
      <w:proofErr w:type="spellEnd"/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 wer</w:t>
      </w:r>
      <w:r w:rsidR="00661951" w:rsidRPr="00295F15">
        <w:rPr>
          <w:rFonts w:ascii="Times New Roman" w:hAnsi="Times New Roman" w:cs="Times New Roman"/>
          <w:sz w:val="24"/>
          <w:szCs w:val="24"/>
          <w:lang w:val="en-US"/>
        </w:rPr>
        <w:t>e used to label an underlying white matter</w:t>
      </w:r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>, where the sub</w:t>
      </w:r>
      <w:r w:rsidRPr="00295F1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regions included following areas: </w:t>
      </w:r>
    </w:p>
    <w:p w14:paraId="0C91821F" w14:textId="5BE42914" w:rsidR="00941681" w:rsidRPr="00295F15" w:rsidRDefault="00113F3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31413"/>
          <w:sz w:val="24"/>
          <w:szCs w:val="24"/>
          <w:lang w:val="en-US"/>
        </w:rPr>
      </w:pPr>
      <w:r w:rsidRPr="00295F15">
        <w:rPr>
          <w:rFonts w:ascii="Times New Roman" w:hAnsi="Times New Roman" w:cs="Times New Roman"/>
          <w:b/>
          <w:sz w:val="24"/>
          <w:szCs w:val="24"/>
          <w:lang w:val="en-US"/>
        </w:rPr>
        <w:t>Frontal</w:t>
      </w:r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frontal,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precentral, paracentral, 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superior frontal,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rostral middle</w:t>
      </w:r>
      <w:r w:rsid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frontal, caudal middle frontal, pars </w:t>
      </w:r>
      <w:proofErr w:type="spellStart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opercularis</w:t>
      </w:r>
      <w:proofErr w:type="spellEnd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, pars </w:t>
      </w:r>
      <w:proofErr w:type="spellStart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triangularis</w:t>
      </w:r>
      <w:proofErr w:type="spellEnd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, pars orbitalis, medial orbitofrontal, lateral orbitofrontal, precentral, paracentral, frontal pole</w:t>
      </w:r>
    </w:p>
    <w:p w14:paraId="45399A75" w14:textId="3A361384" w:rsidR="00941681" w:rsidRPr="00295F15" w:rsidRDefault="00113F3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31413"/>
          <w:sz w:val="24"/>
          <w:szCs w:val="24"/>
          <w:lang w:val="en-US"/>
        </w:rPr>
      </w:pPr>
      <w:r w:rsidRPr="00295F15"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>Parietal</w:t>
      </w:r>
      <w:r w:rsidR="00941681" w:rsidRPr="00295F1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parietal, postcentral, superior parietal, inferior parietal, </w:t>
      </w:r>
      <w:proofErr w:type="spellStart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supramarginal</w:t>
      </w:r>
      <w:proofErr w:type="spellEnd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, postcentral, </w:t>
      </w:r>
      <w:proofErr w:type="spellStart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precuneus</w:t>
      </w:r>
      <w:proofErr w:type="spellEnd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</w:p>
    <w:p w14:paraId="67AAB027" w14:textId="7B26CFD2" w:rsidR="00113F31" w:rsidRPr="00295F15" w:rsidRDefault="00113F3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95F15"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>Temporal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: 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temporal superior, temporal inferior, temporal middle, temporal transverse,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inferior temporal, middle temporal, superior temporal, </w:t>
      </w:r>
      <w:proofErr w:type="spellStart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bankssts</w:t>
      </w:r>
      <w:proofErr w:type="spellEnd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(cortical areas around superior temporal sulcus), 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fusiform,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transverse temporal, 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entorhinal, temporal pole, </w:t>
      </w:r>
      <w:proofErr w:type="spellStart"/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>parahippocampal</w:t>
      </w:r>
      <w:proofErr w:type="spellEnd"/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4DE74103" w14:textId="1C6DB4FB" w:rsidR="00941681" w:rsidRPr="00295F15" w:rsidRDefault="00113F3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95F15"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>Occipital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: 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occipital,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cuneus, lateral occipital, 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lingual, cuneus, </w:t>
      </w:r>
      <w:proofErr w:type="spellStart"/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>pericalcarine</w:t>
      </w:r>
      <w:proofErr w:type="spellEnd"/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3BB5E702" w14:textId="7D42CE05" w:rsidR="00941681" w:rsidRPr="00295F15" w:rsidRDefault="00113F3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31413"/>
          <w:sz w:val="24"/>
          <w:szCs w:val="24"/>
          <w:lang w:val="en-US"/>
        </w:rPr>
      </w:pPr>
      <w:r w:rsidRPr="00295F15"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>Cingulate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: cingulate, caudal anterior cingulate, rostral anterior cingulate</w:t>
      </w:r>
      <w:r w:rsidR="0066195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,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isthmus </w:t>
      </w:r>
      <w:r w:rsidR="00AC4934">
        <w:rPr>
          <w:rFonts w:ascii="Times New Roman" w:hAnsi="Times New Roman" w:cs="Times New Roman"/>
          <w:color w:val="131413"/>
          <w:sz w:val="24"/>
          <w:szCs w:val="24"/>
          <w:lang w:val="en-US"/>
        </w:rPr>
        <w:t>cingulate, posterior cingulate</w:t>
      </w:r>
    </w:p>
    <w:p w14:paraId="4C6C062D" w14:textId="5B08C97E" w:rsidR="00941681" w:rsidRPr="00941681" w:rsidRDefault="00113F31" w:rsidP="00295F1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US"/>
        </w:rPr>
      </w:pPr>
      <w:r w:rsidRPr="00295F15"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>Deep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:</w:t>
      </w:r>
      <w:r w:rsidR="00941681" w:rsidRPr="00295F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corona </w:t>
      </w:r>
      <w:proofErr w:type="spellStart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radiata</w:t>
      </w:r>
      <w:proofErr w:type="spellEnd"/>
      <w:r w:rsidR="00941681" w:rsidRPr="00295F15">
        <w:rPr>
          <w:rFonts w:ascii="Times New Roman" w:hAnsi="Times New Roman" w:cs="Times New Roman"/>
          <w:color w:val="131413"/>
          <w:sz w:val="24"/>
          <w:szCs w:val="24"/>
          <w:lang w:val="en-US"/>
        </w:rPr>
        <w:t>, external capsule, limb of internal capsule, fornix, insula.</w:t>
      </w:r>
    </w:p>
    <w:p w14:paraId="6735CD01" w14:textId="13C187D4" w:rsidR="002109CD" w:rsidRDefault="002109CD" w:rsidP="005B6319">
      <w:pPr>
        <w:pStyle w:val="NormaaliWWW"/>
        <w:spacing w:before="0" w:beforeAutospacing="0" w:after="0" w:afterAutospacing="0" w:line="480" w:lineRule="auto"/>
        <w:rPr>
          <w:color w:val="000000" w:themeColor="text1"/>
          <w:kern w:val="24"/>
          <w:lang w:val="en-US"/>
        </w:rPr>
      </w:pPr>
      <w:r>
        <w:rPr>
          <w:color w:val="000000" w:themeColor="text1"/>
          <w:kern w:val="24"/>
          <w:lang w:val="en-US"/>
        </w:rPr>
        <w:br w:type="page"/>
      </w:r>
    </w:p>
    <w:p w14:paraId="6893906F" w14:textId="7E1896EC" w:rsidR="00D90061" w:rsidRDefault="00560C67" w:rsidP="005B6319">
      <w:pPr>
        <w:pStyle w:val="NormaaliWWW"/>
        <w:spacing w:before="0" w:beforeAutospacing="0" w:after="0" w:afterAutospacing="0" w:line="480" w:lineRule="auto"/>
        <w:rPr>
          <w:b/>
          <w:lang w:val="en-GB"/>
        </w:rPr>
      </w:pPr>
      <w:r>
        <w:rPr>
          <w:b/>
          <w:color w:val="000000" w:themeColor="text1"/>
          <w:kern w:val="24"/>
          <w:lang w:val="en-US"/>
        </w:rPr>
        <w:lastRenderedPageBreak/>
        <w:t>Appendix e-3</w:t>
      </w:r>
      <w:r w:rsidR="00D90061">
        <w:rPr>
          <w:b/>
          <w:color w:val="000000" w:themeColor="text1"/>
          <w:kern w:val="24"/>
          <w:lang w:val="en-US"/>
        </w:rPr>
        <w:t xml:space="preserve"> </w:t>
      </w:r>
      <w:r w:rsidR="00D90061">
        <w:rPr>
          <w:b/>
          <w:lang w:val="en-GB"/>
        </w:rPr>
        <w:t xml:space="preserve">Correlation of serum </w:t>
      </w:r>
      <w:proofErr w:type="spellStart"/>
      <w:proofErr w:type="gramStart"/>
      <w:r w:rsidR="00D90061">
        <w:rPr>
          <w:b/>
          <w:lang w:val="en-GB"/>
        </w:rPr>
        <w:t>NfL</w:t>
      </w:r>
      <w:proofErr w:type="spellEnd"/>
      <w:proofErr w:type="gramEnd"/>
      <w:r w:rsidR="00D90061">
        <w:rPr>
          <w:b/>
          <w:lang w:val="en-GB"/>
        </w:rPr>
        <w:t xml:space="preserve"> level and DTI parameters with clinical and conventional MRI data</w:t>
      </w:r>
    </w:p>
    <w:p w14:paraId="4624F314" w14:textId="782B5B9B" w:rsidR="008D3989" w:rsidRPr="00D70FFF" w:rsidRDefault="008D3989" w:rsidP="008D3989">
      <w:pPr>
        <w:spacing w:line="480" w:lineRule="auto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In the entire MS cohort i</w:t>
      </w:r>
      <w:r w:rsidRPr="00DF0F49">
        <w:rPr>
          <w:rFonts w:ascii="Times New Roman" w:hAnsi="Times New Roman" w:cs="Times New Roman"/>
          <w:sz w:val="24"/>
          <w:szCs w:val="24"/>
          <w:lang w:val="en-GB"/>
        </w:rPr>
        <w:t xml:space="preserve">ncreased </w:t>
      </w:r>
      <w:proofErr w:type="spellStart"/>
      <w:r w:rsidRPr="00DF0F49">
        <w:rPr>
          <w:rFonts w:ascii="Times New Roman" w:hAnsi="Times New Roman" w:cs="Times New Roman"/>
          <w:sz w:val="24"/>
          <w:szCs w:val="24"/>
          <w:lang w:val="en-GB"/>
        </w:rPr>
        <w:t>NfL</w:t>
      </w:r>
      <w:proofErr w:type="spellEnd"/>
      <w:r w:rsidRPr="00DF0F49">
        <w:rPr>
          <w:rFonts w:ascii="Times New Roman" w:hAnsi="Times New Roman" w:cs="Times New Roman"/>
          <w:sz w:val="24"/>
          <w:szCs w:val="24"/>
          <w:lang w:val="en-GB"/>
        </w:rPr>
        <w:t xml:space="preserve"> levels correlated </w:t>
      </w:r>
      <w:r w:rsidR="004B23B1">
        <w:rPr>
          <w:rFonts w:ascii="Times New Roman" w:hAnsi="Times New Roman" w:cs="Times New Roman"/>
          <w:sz w:val="24"/>
          <w:szCs w:val="24"/>
          <w:lang w:val="en-GB"/>
        </w:rPr>
        <w:t xml:space="preserve">significantly </w:t>
      </w:r>
      <w:r w:rsidRPr="00DF0F49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Pr="00DC7EA4">
        <w:rPr>
          <w:rFonts w:ascii="Times New Roman" w:hAnsi="Times New Roman" w:cs="Times New Roman"/>
          <w:sz w:val="24"/>
          <w:szCs w:val="24"/>
          <w:lang w:val="en-GB"/>
        </w:rPr>
        <w:t xml:space="preserve">older age, longer disease duration, </w:t>
      </w:r>
      <w:r>
        <w:rPr>
          <w:rFonts w:ascii="Times New Roman" w:hAnsi="Times New Roman" w:cs="Times New Roman"/>
          <w:sz w:val="24"/>
          <w:szCs w:val="24"/>
          <w:lang w:val="en-GB"/>
        </w:rPr>
        <w:t>higher EDSS</w:t>
      </w:r>
      <w:r w:rsidR="004B23B1">
        <w:rPr>
          <w:rFonts w:ascii="Times New Roman" w:hAnsi="Times New Roman" w:cs="Times New Roman"/>
          <w:sz w:val="24"/>
          <w:szCs w:val="24"/>
          <w:lang w:val="en-GB"/>
        </w:rPr>
        <w:t>, higher T2 lesion volume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C7EA4">
        <w:rPr>
          <w:rFonts w:ascii="Times New Roman" w:hAnsi="Times New Roman" w:cs="Times New Roman"/>
          <w:sz w:val="24"/>
          <w:szCs w:val="24"/>
          <w:lang w:val="en-GB"/>
        </w:rPr>
        <w:t xml:space="preserve">and lower cortical </w:t>
      </w:r>
      <w:proofErr w:type="spellStart"/>
      <w:r w:rsidRPr="00DC7EA4">
        <w:rPr>
          <w:rFonts w:ascii="Times New Roman" w:hAnsi="Times New Roman" w:cs="Times New Roman"/>
          <w:sz w:val="24"/>
          <w:szCs w:val="24"/>
          <w:lang w:val="en-GB"/>
        </w:rPr>
        <w:t>gray</w:t>
      </w:r>
      <w:proofErr w:type="spellEnd"/>
      <w:r w:rsidRPr="00DC7EA4">
        <w:rPr>
          <w:rFonts w:ascii="Times New Roman" w:hAnsi="Times New Roman" w:cs="Times New Roman"/>
          <w:sz w:val="24"/>
          <w:szCs w:val="24"/>
          <w:lang w:val="en-GB"/>
        </w:rPr>
        <w:t xml:space="preserve"> matter volume, but not with NAWM volume (figure e-1</w:t>
      </w:r>
      <w:r w:rsidR="004B23B1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Pr="00DC7EA4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n the </w:t>
      </w:r>
      <w:proofErr w:type="spellStart"/>
      <w:proofErr w:type="gramStart"/>
      <w:r w:rsidRPr="001000D4">
        <w:rPr>
          <w:rFonts w:ascii="Times New Roman" w:hAnsi="Times New Roman" w:cs="Times New Roman"/>
          <w:sz w:val="24"/>
          <w:szCs w:val="24"/>
          <w:lang w:val="en-GB"/>
        </w:rPr>
        <w:t>NfL</w:t>
      </w:r>
      <w:proofErr w:type="spellEnd"/>
      <w:r w:rsidRPr="001000D4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End"/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high) group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increased </w:t>
      </w:r>
      <w:proofErr w:type="spellStart"/>
      <w:r w:rsidRPr="001000D4">
        <w:rPr>
          <w:rFonts w:ascii="Times New Roman" w:hAnsi="Times New Roman" w:cs="Times New Roman"/>
          <w:sz w:val="24"/>
          <w:szCs w:val="24"/>
          <w:lang w:val="en-GB"/>
        </w:rPr>
        <w:t>NfL</w:t>
      </w:r>
      <w:proofErr w:type="spellEnd"/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level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correlated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B23B1">
        <w:rPr>
          <w:rFonts w:ascii="Times New Roman" w:hAnsi="Times New Roman" w:cs="Times New Roman"/>
          <w:sz w:val="24"/>
          <w:szCs w:val="24"/>
          <w:lang w:val="en-GB"/>
        </w:rPr>
        <w:t xml:space="preserve">significantly 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higher EDSS, higher 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T2 lesion load and </w:t>
      </w:r>
      <w:r>
        <w:rPr>
          <w:rFonts w:ascii="Times New Roman" w:hAnsi="Times New Roman" w:cs="Times New Roman"/>
          <w:sz w:val="24"/>
          <w:szCs w:val="24"/>
          <w:lang w:val="en-GB"/>
        </w:rPr>
        <w:t>lower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NAWM volume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s, but not with age, disease duration or cortical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gray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matter volume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GB"/>
        </w:rPr>
        <w:t>figure e-1</w:t>
      </w:r>
      <w:r w:rsidR="004B23B1">
        <w:rPr>
          <w:rFonts w:ascii="Times New Roman" w:hAnsi="Times New Roman" w:cs="Times New Roman"/>
          <w:sz w:val="24"/>
          <w:szCs w:val="24"/>
          <w:lang w:val="en-GB"/>
        </w:rPr>
        <w:t xml:space="preserve"> B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>).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RRMS, SPMS or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NfL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low) sub</w:t>
      </w:r>
      <w:r w:rsidR="00560C67">
        <w:rPr>
          <w:rFonts w:ascii="Times New Roman" w:hAnsi="Times New Roman" w:cs="Times New Roman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groups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NfL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did not correlate</w:t>
      </w:r>
      <w:r w:rsidR="004B23B1">
        <w:rPr>
          <w:rFonts w:ascii="Times New Roman" w:hAnsi="Times New Roman" w:cs="Times New Roman"/>
          <w:sz w:val="24"/>
          <w:szCs w:val="24"/>
          <w:lang w:val="en-GB"/>
        </w:rPr>
        <w:t xml:space="preserve"> significantly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with EDSS </w:t>
      </w:r>
      <w:r w:rsidRPr="00F76267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3A3166">
        <w:rPr>
          <w:rFonts w:ascii="T7" w:hAnsi="T7" w:cs="T7"/>
          <w:color w:val="000000"/>
          <w:sz w:val="24"/>
          <w:szCs w:val="24"/>
        </w:rPr>
        <w:t>ρ</w:t>
      </w:r>
      <w:r w:rsidRPr="003A3166">
        <w:rPr>
          <w:rFonts w:ascii="Times New Roman" w:hAnsi="Times New Roman" w:cs="Times New Roman"/>
          <w:sz w:val="24"/>
          <w:szCs w:val="24"/>
          <w:lang w:val="en-GB"/>
        </w:rPr>
        <w:t xml:space="preserve"> = 0.2 and P = 0.07, </w:t>
      </w:r>
      <w:r w:rsidRPr="003A3166">
        <w:rPr>
          <w:rFonts w:ascii="T7" w:hAnsi="T7" w:cs="T7"/>
          <w:color w:val="000000"/>
          <w:sz w:val="24"/>
          <w:szCs w:val="24"/>
        </w:rPr>
        <w:t>ρ</w:t>
      </w:r>
      <w:r w:rsidRPr="003A3166">
        <w:rPr>
          <w:rFonts w:ascii="Times New Roman" w:hAnsi="Times New Roman" w:cs="Times New Roman"/>
          <w:sz w:val="24"/>
          <w:szCs w:val="24"/>
          <w:lang w:val="en-GB"/>
        </w:rPr>
        <w:t xml:space="preserve"> = 0.3 and P = 0.1, </w:t>
      </w:r>
      <w:r w:rsidRPr="003A3166">
        <w:rPr>
          <w:rFonts w:ascii="T7" w:hAnsi="T7" w:cs="T7"/>
          <w:color w:val="000000"/>
          <w:sz w:val="24"/>
          <w:szCs w:val="24"/>
        </w:rPr>
        <w:t>ρ</w:t>
      </w:r>
      <w:r w:rsidRPr="003A3166">
        <w:rPr>
          <w:rFonts w:ascii="Times New Roman" w:hAnsi="Times New Roman" w:cs="Times New Roman"/>
          <w:sz w:val="24"/>
          <w:szCs w:val="24"/>
          <w:lang w:val="en-GB"/>
        </w:rPr>
        <w:t xml:space="preserve"> = 0.1 and P = 0.5, respectively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). The results remained similar when patients with a relapse during the previous year were omitted from the analyses (data not shown).   </w:t>
      </w:r>
    </w:p>
    <w:p w14:paraId="6FD4901A" w14:textId="18B1BD41" w:rsidR="008D3989" w:rsidRDefault="008D3989" w:rsidP="008D398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correlation between DTI and EDSS was most pronounced among all patients with MS where 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EDSS correlated with </w:t>
      </w:r>
      <w:r>
        <w:rPr>
          <w:rFonts w:ascii="Times New Roman" w:hAnsi="Times New Roman" w:cs="Times New Roman"/>
          <w:sz w:val="24"/>
          <w:szCs w:val="24"/>
          <w:lang w:val="en-GB"/>
        </w:rPr>
        <w:t>all four DTI measures in the entire, cingulate and deep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NAWM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(t</w:t>
      </w:r>
      <w:r w:rsidRPr="00F76267">
        <w:rPr>
          <w:rFonts w:ascii="Times New Roman" w:hAnsi="Times New Roman" w:cs="Times New Roman"/>
          <w:sz w:val="24"/>
          <w:szCs w:val="24"/>
          <w:lang w:val="en-GB"/>
        </w:rPr>
        <w:t xml:space="preserve">able </w:t>
      </w:r>
      <w:r>
        <w:rPr>
          <w:rFonts w:ascii="Times New Roman" w:hAnsi="Times New Roman" w:cs="Times New Roman"/>
          <w:sz w:val="24"/>
          <w:szCs w:val="24"/>
          <w:lang w:val="en-GB"/>
        </w:rPr>
        <w:t>e-1). Significance of these correlations was sustained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after adjustment using F</w:t>
      </w:r>
      <w:r>
        <w:rPr>
          <w:rFonts w:ascii="Times New Roman" w:hAnsi="Times New Roman" w:cs="Times New Roman"/>
          <w:sz w:val="24"/>
          <w:szCs w:val="24"/>
          <w:lang w:val="en-GB"/>
        </w:rPr>
        <w:t>alse Discovery Rate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method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for the number of DTI parameter</w:t>
      </w:r>
      <w:r w:rsidR="004B23B1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(n = 28). </w:t>
      </w:r>
      <w:r w:rsidR="00001204">
        <w:rPr>
          <w:rFonts w:ascii="Times New Roman" w:hAnsi="Times New Roman" w:cs="Times New Roman"/>
          <w:sz w:val="24"/>
          <w:szCs w:val="24"/>
          <w:lang w:val="en-GB"/>
        </w:rPr>
        <w:t>There were several significant correlations also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among patients with RRMS. In contrast, for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SPMS 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there were no correlations </w:t>
      </w:r>
      <w:r>
        <w:rPr>
          <w:rFonts w:ascii="Times New Roman" w:hAnsi="Times New Roman" w:cs="Times New Roman"/>
          <w:sz w:val="24"/>
          <w:szCs w:val="24"/>
          <w:lang w:val="en-GB"/>
        </w:rPr>
        <w:t>of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EDSS </w:t>
      </w:r>
      <w:r>
        <w:rPr>
          <w:rFonts w:ascii="Times New Roman" w:hAnsi="Times New Roman" w:cs="Times New Roman"/>
          <w:sz w:val="24"/>
          <w:szCs w:val="24"/>
          <w:lang w:val="en-GB"/>
        </w:rPr>
        <w:t>with any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 DTI parameter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76267">
        <w:rPr>
          <w:rFonts w:ascii="Times New Roman" w:hAnsi="Times New Roman" w:cs="Times New Roman"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F76267">
        <w:rPr>
          <w:rFonts w:ascii="Times New Roman" w:hAnsi="Times New Roman" w:cs="Times New Roman"/>
          <w:sz w:val="24"/>
          <w:szCs w:val="24"/>
          <w:lang w:val="en-GB"/>
        </w:rPr>
        <w:t xml:space="preserve">able </w:t>
      </w:r>
      <w:r>
        <w:rPr>
          <w:rFonts w:ascii="Times New Roman" w:hAnsi="Times New Roman" w:cs="Times New Roman"/>
          <w:sz w:val="24"/>
          <w:szCs w:val="24"/>
          <w:lang w:val="en-GB"/>
        </w:rPr>
        <w:t>e-1)</w:t>
      </w:r>
      <w:r w:rsidRPr="001000D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1E8E72DA" w14:textId="59D8C6A6" w:rsidR="008D3989" w:rsidRPr="002109CD" w:rsidRDefault="008D3989" w:rsidP="008D3989">
      <w:pPr>
        <w:pStyle w:val="NormaaliWWW"/>
        <w:spacing w:before="0" w:beforeAutospacing="0" w:after="0" w:afterAutospacing="0" w:line="480" w:lineRule="auto"/>
        <w:rPr>
          <w:lang w:val="en-GB"/>
        </w:rPr>
      </w:pPr>
      <w:r w:rsidRPr="001000D4">
        <w:rPr>
          <w:lang w:val="en-GB"/>
        </w:rPr>
        <w:t xml:space="preserve">In </w:t>
      </w:r>
      <w:r>
        <w:rPr>
          <w:lang w:val="en-GB"/>
        </w:rPr>
        <w:t>MS overall decreased fractional anisotropy</w:t>
      </w:r>
      <w:r w:rsidRPr="001000D4">
        <w:rPr>
          <w:lang w:val="en-GB"/>
        </w:rPr>
        <w:t xml:space="preserve"> </w:t>
      </w:r>
      <w:r>
        <w:rPr>
          <w:lang w:val="en-GB"/>
        </w:rPr>
        <w:t xml:space="preserve">and increased mean, axial and radial diffusivities of the entire NAWM were associated </w:t>
      </w:r>
      <w:r w:rsidRPr="001000D4">
        <w:rPr>
          <w:lang w:val="en-GB"/>
        </w:rPr>
        <w:t xml:space="preserve">with </w:t>
      </w:r>
      <w:r>
        <w:rPr>
          <w:lang w:val="en-GB"/>
        </w:rPr>
        <w:t xml:space="preserve">greater </w:t>
      </w:r>
      <w:r w:rsidRPr="001000D4">
        <w:rPr>
          <w:lang w:val="en-GB"/>
        </w:rPr>
        <w:t xml:space="preserve">T1 and T2 lesion loads and </w:t>
      </w:r>
      <w:r>
        <w:rPr>
          <w:lang w:val="en-GB"/>
        </w:rPr>
        <w:t>smaller</w:t>
      </w:r>
      <w:r w:rsidRPr="001000D4">
        <w:rPr>
          <w:lang w:val="en-GB"/>
        </w:rPr>
        <w:t xml:space="preserve"> NAWM </w:t>
      </w:r>
      <w:r>
        <w:rPr>
          <w:lang w:val="en-GB"/>
        </w:rPr>
        <w:t xml:space="preserve">and cortical </w:t>
      </w:r>
      <w:proofErr w:type="spellStart"/>
      <w:r>
        <w:rPr>
          <w:lang w:val="en-GB"/>
        </w:rPr>
        <w:t>gray</w:t>
      </w:r>
      <w:proofErr w:type="spellEnd"/>
      <w:r>
        <w:rPr>
          <w:lang w:val="en-GB"/>
        </w:rPr>
        <w:t xml:space="preserve"> matter </w:t>
      </w:r>
      <w:r w:rsidRPr="001000D4">
        <w:rPr>
          <w:lang w:val="en-GB"/>
        </w:rPr>
        <w:t>volume</w:t>
      </w:r>
      <w:r>
        <w:rPr>
          <w:lang w:val="en-GB"/>
        </w:rPr>
        <w:t>s</w:t>
      </w:r>
      <w:r w:rsidRPr="001000D4">
        <w:rPr>
          <w:lang w:val="en-GB"/>
        </w:rPr>
        <w:t xml:space="preserve"> (</w:t>
      </w:r>
      <w:r>
        <w:rPr>
          <w:lang w:val="en-GB"/>
        </w:rPr>
        <w:t>t</w:t>
      </w:r>
      <w:r w:rsidRPr="00F76267">
        <w:rPr>
          <w:lang w:val="en-GB"/>
        </w:rPr>
        <w:t xml:space="preserve">able </w:t>
      </w:r>
      <w:r w:rsidR="00295F15">
        <w:rPr>
          <w:lang w:val="en-GB"/>
        </w:rPr>
        <w:t>e-2).</w:t>
      </w:r>
      <w:r w:rsidRPr="001000D4">
        <w:rPr>
          <w:lang w:val="en-GB"/>
        </w:rPr>
        <w:t xml:space="preserve"> Similar, but fewer, significant correlations were observed also when </w:t>
      </w:r>
      <w:r>
        <w:rPr>
          <w:lang w:val="en-GB"/>
        </w:rPr>
        <w:t>relapsing remitting,</w:t>
      </w:r>
      <w:r w:rsidRPr="001000D4">
        <w:rPr>
          <w:lang w:val="en-GB"/>
        </w:rPr>
        <w:t xml:space="preserve"> </w:t>
      </w:r>
      <w:r>
        <w:rPr>
          <w:lang w:val="en-GB"/>
        </w:rPr>
        <w:t xml:space="preserve">secondary progressive, </w:t>
      </w:r>
      <w:proofErr w:type="spellStart"/>
      <w:r>
        <w:rPr>
          <w:lang w:val="en-GB"/>
        </w:rPr>
        <w:t>NfL</w:t>
      </w:r>
      <w:proofErr w:type="spellEnd"/>
      <w:r>
        <w:rPr>
          <w:lang w:val="en-GB"/>
        </w:rPr>
        <w:t xml:space="preserve">(low) and </w:t>
      </w:r>
      <w:proofErr w:type="spellStart"/>
      <w:r>
        <w:rPr>
          <w:lang w:val="en-GB"/>
        </w:rPr>
        <w:t>NfL</w:t>
      </w:r>
      <w:proofErr w:type="spellEnd"/>
      <w:r>
        <w:rPr>
          <w:lang w:val="en-GB"/>
        </w:rPr>
        <w:t>(high) MS</w:t>
      </w:r>
      <w:r w:rsidRPr="001000D4">
        <w:rPr>
          <w:lang w:val="en-GB"/>
        </w:rPr>
        <w:t xml:space="preserve"> subgroups were examined separately</w:t>
      </w:r>
      <w:r w:rsidR="00295F15">
        <w:rPr>
          <w:lang w:val="en-GB"/>
        </w:rPr>
        <w:t xml:space="preserve"> (table e-2</w:t>
      </w:r>
      <w:r>
        <w:rPr>
          <w:lang w:val="en-GB"/>
        </w:rPr>
        <w:t>)</w:t>
      </w:r>
      <w:r w:rsidRPr="001000D4">
        <w:rPr>
          <w:lang w:val="en-GB"/>
        </w:rPr>
        <w:t>.</w:t>
      </w:r>
      <w:r>
        <w:rPr>
          <w:lang w:val="en-GB"/>
        </w:rPr>
        <w:t xml:space="preserve"> Significance of these correlations was sustained</w:t>
      </w:r>
      <w:r w:rsidRPr="001000D4">
        <w:rPr>
          <w:lang w:val="en-GB"/>
        </w:rPr>
        <w:t xml:space="preserve"> after adjustment using F</w:t>
      </w:r>
      <w:r>
        <w:rPr>
          <w:lang w:val="en-GB"/>
        </w:rPr>
        <w:t>alse Discovery Rate</w:t>
      </w:r>
      <w:r w:rsidRPr="001000D4">
        <w:rPr>
          <w:lang w:val="en-GB"/>
        </w:rPr>
        <w:t xml:space="preserve"> method</w:t>
      </w:r>
      <w:r>
        <w:rPr>
          <w:lang w:val="en-GB"/>
        </w:rPr>
        <w:t xml:space="preserve"> for the number of </w:t>
      </w:r>
      <w:r w:rsidR="004B23B1">
        <w:rPr>
          <w:lang w:val="en-US"/>
        </w:rPr>
        <w:t>correlation coefficients per group</w:t>
      </w:r>
      <w:r w:rsidR="004B23B1" w:rsidRPr="00AD73A1">
        <w:rPr>
          <w:lang w:val="en-US"/>
        </w:rPr>
        <w:t xml:space="preserve"> </w:t>
      </w:r>
      <w:r>
        <w:rPr>
          <w:lang w:val="en-GB"/>
        </w:rPr>
        <w:t xml:space="preserve">(n = 16) except for the correlation between radial diffusivity and cortical </w:t>
      </w:r>
      <w:proofErr w:type="spellStart"/>
      <w:r>
        <w:rPr>
          <w:lang w:val="en-GB"/>
        </w:rPr>
        <w:t>gray</w:t>
      </w:r>
      <w:proofErr w:type="spellEnd"/>
      <w:r>
        <w:rPr>
          <w:lang w:val="en-GB"/>
        </w:rPr>
        <w:t xml:space="preserve"> matter volume among patients with RRMS.</w:t>
      </w:r>
      <w:r w:rsidR="002109CD">
        <w:rPr>
          <w:lang w:val="en-GB"/>
        </w:rPr>
        <w:br w:type="page"/>
      </w:r>
    </w:p>
    <w:p w14:paraId="16068558" w14:textId="77777777" w:rsidR="005B6319" w:rsidRDefault="00BA6C55" w:rsidP="005B6319">
      <w:pPr>
        <w:pStyle w:val="NormaaliWWW"/>
        <w:spacing w:before="0" w:beforeAutospacing="0" w:after="0" w:afterAutospacing="0" w:line="480" w:lineRule="auto"/>
        <w:rPr>
          <w:color w:val="000000" w:themeColor="text1"/>
          <w:kern w:val="24"/>
          <w:lang w:val="en-US"/>
        </w:rPr>
      </w:pPr>
      <w:r w:rsidRPr="00BA6C55">
        <w:rPr>
          <w:noProof/>
          <w:color w:val="000000" w:themeColor="text1"/>
          <w:kern w:val="24"/>
        </w:rPr>
        <w:lastRenderedPageBreak/>
        <w:drawing>
          <wp:inline distT="0" distB="0" distL="0" distR="0" wp14:anchorId="1C3AE894" wp14:editId="1AF940FF">
            <wp:extent cx="6120130" cy="6775254"/>
            <wp:effectExtent l="0" t="0" r="0" b="6985"/>
            <wp:docPr id="5" name="Kuva 5" descr="C:\Users\SARASTMA\AppData\Local\Temp\SupplementaryFigure1_revision-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STMA\AppData\Local\Temp\SupplementaryFigure1_revision-2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7AB2" w14:textId="5253F9B1" w:rsidR="00EC715E" w:rsidRPr="00EC715E" w:rsidRDefault="00EC715E" w:rsidP="00EC715E">
      <w:pPr>
        <w:pStyle w:val="NormaaliWWW"/>
        <w:spacing w:before="0" w:beforeAutospacing="0" w:after="0" w:afterAutospacing="0" w:line="480" w:lineRule="auto"/>
        <w:rPr>
          <w:b/>
          <w:color w:val="000000" w:themeColor="text1"/>
          <w:kern w:val="24"/>
          <w:lang w:val="en-US"/>
        </w:rPr>
      </w:pPr>
      <w:r w:rsidRPr="00EC715E">
        <w:rPr>
          <w:b/>
          <w:color w:val="000000" w:themeColor="text1"/>
          <w:kern w:val="24"/>
          <w:lang w:val="en-US"/>
        </w:rPr>
        <w:t xml:space="preserve">Figure e-1. Correlation of serum </w:t>
      </w:r>
      <w:proofErr w:type="spellStart"/>
      <w:proofErr w:type="gramStart"/>
      <w:r w:rsidRPr="00EC715E">
        <w:rPr>
          <w:b/>
          <w:color w:val="000000" w:themeColor="text1"/>
          <w:kern w:val="24"/>
          <w:lang w:val="en-US"/>
        </w:rPr>
        <w:t>NfL</w:t>
      </w:r>
      <w:proofErr w:type="spellEnd"/>
      <w:proofErr w:type="gramEnd"/>
      <w:r w:rsidRPr="00EC715E">
        <w:rPr>
          <w:b/>
          <w:color w:val="000000" w:themeColor="text1"/>
          <w:kern w:val="24"/>
          <w:lang w:val="en-US"/>
        </w:rPr>
        <w:t xml:space="preserve"> level with demographic and volumetric MRI parameters in patients with MS. </w:t>
      </w:r>
    </w:p>
    <w:p w14:paraId="13363C9D" w14:textId="6017ECDF" w:rsidR="002109CD" w:rsidRDefault="00EC715E" w:rsidP="00EC715E">
      <w:pPr>
        <w:pStyle w:val="NormaaliWWW"/>
        <w:spacing w:before="0" w:beforeAutospacing="0" w:after="0" w:afterAutospacing="0" w:line="480" w:lineRule="auto"/>
        <w:rPr>
          <w:color w:val="000000" w:themeColor="text1"/>
          <w:kern w:val="24"/>
          <w:lang w:val="en-US"/>
        </w:rPr>
      </w:pPr>
      <w:r w:rsidRPr="00082063">
        <w:rPr>
          <w:color w:val="000000" w:themeColor="text1"/>
          <w:kern w:val="24"/>
          <w:lang w:val="en-US"/>
        </w:rPr>
        <w:t xml:space="preserve"> </w:t>
      </w:r>
      <w:r w:rsidR="005B6319" w:rsidRPr="00082063">
        <w:rPr>
          <w:color w:val="000000" w:themeColor="text1"/>
          <w:kern w:val="24"/>
          <w:lang w:val="en-US"/>
        </w:rPr>
        <w:t>(A)</w:t>
      </w:r>
      <w:r w:rsidR="005B6319">
        <w:rPr>
          <w:color w:val="000000" w:themeColor="text1"/>
          <w:kern w:val="24"/>
          <w:lang w:val="en-US"/>
        </w:rPr>
        <w:t xml:space="preserve"> In the whole MS</w:t>
      </w:r>
      <w:r w:rsidR="00BA6C55">
        <w:rPr>
          <w:color w:val="000000" w:themeColor="text1"/>
          <w:kern w:val="24"/>
          <w:lang w:val="en-US"/>
        </w:rPr>
        <w:t xml:space="preserve"> cohort (n = 79</w:t>
      </w:r>
      <w:r w:rsidR="005B6319" w:rsidRPr="00082063">
        <w:rPr>
          <w:color w:val="000000" w:themeColor="text1"/>
          <w:kern w:val="24"/>
          <w:lang w:val="en-US"/>
        </w:rPr>
        <w:t xml:space="preserve">) </w:t>
      </w:r>
      <w:r w:rsidR="00BA6C55">
        <w:rPr>
          <w:color w:val="000000" w:themeColor="text1"/>
          <w:kern w:val="24"/>
          <w:lang w:val="en-US"/>
        </w:rPr>
        <w:t xml:space="preserve">higher </w:t>
      </w:r>
      <w:proofErr w:type="spellStart"/>
      <w:r w:rsidR="005B6319" w:rsidRPr="00082063">
        <w:rPr>
          <w:color w:val="000000" w:themeColor="text1"/>
          <w:kern w:val="24"/>
          <w:lang w:val="en-US"/>
        </w:rPr>
        <w:t>NfL</w:t>
      </w:r>
      <w:proofErr w:type="spellEnd"/>
      <w:r w:rsidR="005B6319" w:rsidRPr="00082063">
        <w:rPr>
          <w:color w:val="000000" w:themeColor="text1"/>
          <w:kern w:val="24"/>
          <w:lang w:val="en-US"/>
        </w:rPr>
        <w:t xml:space="preserve"> cor</w:t>
      </w:r>
      <w:r w:rsidR="00BA6C55">
        <w:rPr>
          <w:color w:val="000000" w:themeColor="text1"/>
          <w:kern w:val="24"/>
          <w:lang w:val="en-US"/>
        </w:rPr>
        <w:t>relates</w:t>
      </w:r>
      <w:r w:rsidR="005B6319">
        <w:rPr>
          <w:color w:val="000000" w:themeColor="text1"/>
          <w:kern w:val="24"/>
          <w:lang w:val="en-US"/>
        </w:rPr>
        <w:t xml:space="preserve"> with </w:t>
      </w:r>
      <w:r w:rsidR="00BA6C55">
        <w:rPr>
          <w:color w:val="000000" w:themeColor="text1"/>
          <w:kern w:val="24"/>
          <w:lang w:val="en-US"/>
        </w:rPr>
        <w:t xml:space="preserve">increased </w:t>
      </w:r>
      <w:r w:rsidR="005B6319">
        <w:rPr>
          <w:color w:val="000000" w:themeColor="text1"/>
          <w:kern w:val="24"/>
          <w:lang w:val="en-US"/>
        </w:rPr>
        <w:t xml:space="preserve">age, </w:t>
      </w:r>
      <w:r w:rsidR="005B6319" w:rsidRPr="00082063">
        <w:rPr>
          <w:color w:val="000000" w:themeColor="text1"/>
          <w:kern w:val="24"/>
          <w:lang w:val="en-US"/>
        </w:rPr>
        <w:t>disease duration</w:t>
      </w:r>
      <w:r w:rsidR="00BA6C55">
        <w:rPr>
          <w:color w:val="000000" w:themeColor="text1"/>
          <w:kern w:val="24"/>
          <w:lang w:val="en-US"/>
        </w:rPr>
        <w:t>,</w:t>
      </w:r>
      <w:r w:rsidR="005B6319">
        <w:rPr>
          <w:color w:val="000000" w:themeColor="text1"/>
          <w:kern w:val="24"/>
          <w:lang w:val="en-US"/>
        </w:rPr>
        <w:t xml:space="preserve"> EDSS</w:t>
      </w:r>
      <w:r w:rsidR="00BA6C55">
        <w:rPr>
          <w:color w:val="000000" w:themeColor="text1"/>
          <w:kern w:val="24"/>
          <w:lang w:val="en-US"/>
        </w:rPr>
        <w:t xml:space="preserve"> and parenchymal fraction of T2 lesion volume, and decreased</w:t>
      </w:r>
      <w:r w:rsidR="005B6319" w:rsidRPr="00082063">
        <w:rPr>
          <w:color w:val="000000" w:themeColor="text1"/>
          <w:kern w:val="24"/>
          <w:lang w:val="en-US"/>
        </w:rPr>
        <w:t xml:space="preserve"> parenchymal fraction of cortical gray matter volume. (B) In th</w:t>
      </w:r>
      <w:r w:rsidR="00BA6C55">
        <w:rPr>
          <w:color w:val="000000" w:themeColor="text1"/>
          <w:kern w:val="24"/>
          <w:lang w:val="en-US"/>
        </w:rPr>
        <w:t xml:space="preserve">e </w:t>
      </w:r>
      <w:proofErr w:type="spellStart"/>
      <w:proofErr w:type="gramStart"/>
      <w:r w:rsidR="00BA6C55">
        <w:rPr>
          <w:color w:val="000000" w:themeColor="text1"/>
          <w:kern w:val="24"/>
          <w:lang w:val="en-US"/>
        </w:rPr>
        <w:t>NfL</w:t>
      </w:r>
      <w:proofErr w:type="spellEnd"/>
      <w:r w:rsidR="00BA6C55">
        <w:rPr>
          <w:color w:val="000000" w:themeColor="text1"/>
          <w:kern w:val="24"/>
          <w:lang w:val="en-US"/>
        </w:rPr>
        <w:t>(</w:t>
      </w:r>
      <w:proofErr w:type="gramEnd"/>
      <w:r w:rsidR="00BA6C55">
        <w:rPr>
          <w:color w:val="000000" w:themeColor="text1"/>
          <w:kern w:val="24"/>
          <w:lang w:val="en-US"/>
        </w:rPr>
        <w:t xml:space="preserve">high) subgroup (n = 34) higher </w:t>
      </w:r>
      <w:proofErr w:type="spellStart"/>
      <w:r w:rsidR="00BA6C55">
        <w:rPr>
          <w:color w:val="000000" w:themeColor="text1"/>
          <w:kern w:val="24"/>
          <w:lang w:val="en-US"/>
        </w:rPr>
        <w:t>NfL</w:t>
      </w:r>
      <w:proofErr w:type="spellEnd"/>
      <w:r w:rsidR="005B6319" w:rsidRPr="00082063">
        <w:rPr>
          <w:color w:val="000000" w:themeColor="text1"/>
          <w:kern w:val="24"/>
          <w:lang w:val="en-US"/>
        </w:rPr>
        <w:t xml:space="preserve"> co</w:t>
      </w:r>
      <w:r w:rsidR="00BA6C55">
        <w:rPr>
          <w:color w:val="000000" w:themeColor="text1"/>
          <w:kern w:val="24"/>
          <w:lang w:val="en-US"/>
        </w:rPr>
        <w:t xml:space="preserve">rrelates </w:t>
      </w:r>
      <w:r w:rsidR="005B6319">
        <w:rPr>
          <w:color w:val="000000" w:themeColor="text1"/>
          <w:kern w:val="24"/>
          <w:lang w:val="en-US"/>
        </w:rPr>
        <w:t xml:space="preserve">with </w:t>
      </w:r>
      <w:r w:rsidR="00BA6C55">
        <w:rPr>
          <w:color w:val="000000" w:themeColor="text1"/>
          <w:kern w:val="24"/>
          <w:lang w:val="en-US"/>
        </w:rPr>
        <w:t xml:space="preserve">increased </w:t>
      </w:r>
      <w:r w:rsidR="005B6319">
        <w:rPr>
          <w:color w:val="000000" w:themeColor="text1"/>
          <w:kern w:val="24"/>
          <w:lang w:val="en-US"/>
        </w:rPr>
        <w:t xml:space="preserve">EDSS and </w:t>
      </w:r>
      <w:r w:rsidR="00BA6C55">
        <w:rPr>
          <w:color w:val="000000" w:themeColor="text1"/>
          <w:kern w:val="24"/>
          <w:lang w:val="en-US"/>
        </w:rPr>
        <w:t>parenchymal fraction of  T2 lesion volume, and decreased</w:t>
      </w:r>
      <w:r w:rsidR="005B6319" w:rsidRPr="00082063">
        <w:rPr>
          <w:color w:val="000000" w:themeColor="text1"/>
          <w:kern w:val="24"/>
          <w:lang w:val="en-US"/>
        </w:rPr>
        <w:t xml:space="preserve"> </w:t>
      </w:r>
      <w:r w:rsidR="00BA6C55">
        <w:rPr>
          <w:color w:val="000000" w:themeColor="text1"/>
          <w:kern w:val="24"/>
          <w:lang w:val="en-US"/>
        </w:rPr>
        <w:t xml:space="preserve">parenchymal </w:t>
      </w:r>
      <w:r w:rsidR="00BA6C55">
        <w:rPr>
          <w:color w:val="000000" w:themeColor="text1"/>
          <w:kern w:val="24"/>
          <w:lang w:val="en-US"/>
        </w:rPr>
        <w:lastRenderedPageBreak/>
        <w:t xml:space="preserve">fraction of </w:t>
      </w:r>
      <w:r w:rsidR="005B6319" w:rsidRPr="00082063">
        <w:rPr>
          <w:color w:val="000000" w:themeColor="text1"/>
          <w:kern w:val="24"/>
          <w:lang w:val="en-US"/>
        </w:rPr>
        <w:t xml:space="preserve">NAWM volume. </w:t>
      </w:r>
      <w:proofErr w:type="spellStart"/>
      <w:proofErr w:type="gramStart"/>
      <w:r w:rsidR="005B6319" w:rsidRPr="00082063">
        <w:rPr>
          <w:color w:val="000000" w:themeColor="text1"/>
          <w:kern w:val="24"/>
          <w:lang w:val="en-US"/>
        </w:rPr>
        <w:t>NfL</w:t>
      </w:r>
      <w:proofErr w:type="spellEnd"/>
      <w:r w:rsidR="005B6319" w:rsidRPr="00082063">
        <w:rPr>
          <w:color w:val="000000" w:themeColor="text1"/>
          <w:kern w:val="24"/>
          <w:lang w:val="en-US"/>
        </w:rPr>
        <w:t>(</w:t>
      </w:r>
      <w:proofErr w:type="gramEnd"/>
      <w:r w:rsidR="005B6319" w:rsidRPr="00082063">
        <w:rPr>
          <w:color w:val="000000" w:themeColor="text1"/>
          <w:kern w:val="24"/>
          <w:lang w:val="en-US"/>
        </w:rPr>
        <w:t xml:space="preserve">high) </w:t>
      </w:r>
      <w:r w:rsidR="00BA6C55">
        <w:rPr>
          <w:color w:val="000000" w:themeColor="text1"/>
          <w:kern w:val="24"/>
          <w:lang w:val="en-US"/>
        </w:rPr>
        <w:t xml:space="preserve">subgroup </w:t>
      </w:r>
      <w:r w:rsidR="005B6319" w:rsidRPr="00082063">
        <w:rPr>
          <w:color w:val="000000" w:themeColor="text1"/>
          <w:kern w:val="24"/>
          <w:lang w:val="en-US"/>
        </w:rPr>
        <w:t>is</w:t>
      </w:r>
      <w:r w:rsidR="005B6319">
        <w:rPr>
          <w:color w:val="000000" w:themeColor="text1"/>
          <w:kern w:val="24"/>
          <w:lang w:val="en-US"/>
        </w:rPr>
        <w:t xml:space="preserve"> comprised of MS</w:t>
      </w:r>
      <w:r w:rsidR="005B6319" w:rsidRPr="00082063">
        <w:rPr>
          <w:color w:val="000000" w:themeColor="text1"/>
          <w:kern w:val="24"/>
          <w:lang w:val="en-US"/>
        </w:rPr>
        <w:t xml:space="preserve"> patients with serum </w:t>
      </w:r>
      <w:proofErr w:type="spellStart"/>
      <w:r w:rsidR="005B6319" w:rsidRPr="00082063">
        <w:rPr>
          <w:color w:val="000000" w:themeColor="text1"/>
          <w:kern w:val="24"/>
          <w:lang w:val="en-US"/>
        </w:rPr>
        <w:t>NfL</w:t>
      </w:r>
      <w:proofErr w:type="spellEnd"/>
      <w:r w:rsidR="005B6319">
        <w:rPr>
          <w:color w:val="000000" w:themeColor="text1"/>
          <w:kern w:val="24"/>
          <w:lang w:val="en-US"/>
        </w:rPr>
        <w:t xml:space="preserve"> </w:t>
      </w:r>
      <w:r w:rsidR="00BA6C55">
        <w:rPr>
          <w:color w:val="000000" w:themeColor="text1"/>
          <w:kern w:val="24"/>
          <w:lang w:val="en-US"/>
        </w:rPr>
        <w:t>above the median value of healthy controls (23.1</w:t>
      </w:r>
      <w:r w:rsidR="005B6319" w:rsidRPr="00082063">
        <w:rPr>
          <w:color w:val="000000" w:themeColor="text1"/>
          <w:kern w:val="24"/>
          <w:lang w:val="en-US"/>
        </w:rPr>
        <w:t xml:space="preserve"> </w:t>
      </w:r>
      <w:proofErr w:type="spellStart"/>
      <w:r w:rsidR="005B6319" w:rsidRPr="00082063">
        <w:rPr>
          <w:color w:val="000000" w:themeColor="text1"/>
          <w:kern w:val="24"/>
          <w:lang w:val="en-US"/>
        </w:rPr>
        <w:t>pg</w:t>
      </w:r>
      <w:proofErr w:type="spellEnd"/>
      <w:r w:rsidR="005B6319" w:rsidRPr="00082063">
        <w:rPr>
          <w:color w:val="000000" w:themeColor="text1"/>
          <w:kern w:val="24"/>
          <w:lang w:val="en-US"/>
        </w:rPr>
        <w:t>/ml). Shown are Spea</w:t>
      </w:r>
      <w:r w:rsidR="00BA6C55">
        <w:rPr>
          <w:color w:val="000000" w:themeColor="text1"/>
          <w:kern w:val="24"/>
          <w:lang w:val="en-US"/>
        </w:rPr>
        <w:t>rman correlation coefficients (ρ</w:t>
      </w:r>
      <w:r w:rsidR="005B6319" w:rsidRPr="00082063">
        <w:rPr>
          <w:color w:val="000000" w:themeColor="text1"/>
          <w:kern w:val="24"/>
          <w:lang w:val="en-US"/>
        </w:rPr>
        <w:t xml:space="preserve">) and P-values. </w:t>
      </w:r>
      <w:r w:rsidR="009D3D87" w:rsidRPr="009D3D87">
        <w:rPr>
          <w:lang w:val="en-US"/>
        </w:rPr>
        <w:t>The black lines indicate the level and direction of the relationship.</w:t>
      </w:r>
      <w:r w:rsidR="009D3D87">
        <w:rPr>
          <w:lang w:val="en-US"/>
        </w:rPr>
        <w:t xml:space="preserve"> </w:t>
      </w:r>
      <w:r w:rsidR="005B6319" w:rsidRPr="00082063">
        <w:rPr>
          <w:color w:val="000000" w:themeColor="text1"/>
          <w:kern w:val="24"/>
          <w:lang w:val="en-US"/>
        </w:rPr>
        <w:t>y = year; PF = par</w:t>
      </w:r>
      <w:r w:rsidR="00BA6C55">
        <w:rPr>
          <w:color w:val="000000" w:themeColor="text1"/>
          <w:kern w:val="24"/>
          <w:lang w:val="en-US"/>
        </w:rPr>
        <w:t>enchymal fraction; GM =</w:t>
      </w:r>
      <w:r w:rsidR="005B6319" w:rsidRPr="00082063">
        <w:rPr>
          <w:color w:val="000000" w:themeColor="text1"/>
          <w:kern w:val="24"/>
          <w:lang w:val="en-US"/>
        </w:rPr>
        <w:t xml:space="preserve"> gray matter</w:t>
      </w:r>
      <w:r w:rsidR="002109CD">
        <w:rPr>
          <w:color w:val="000000" w:themeColor="text1"/>
          <w:kern w:val="24"/>
          <w:lang w:val="en-US"/>
        </w:rPr>
        <w:br w:type="page"/>
      </w:r>
    </w:p>
    <w:p w14:paraId="0723B352" w14:textId="6409DB63" w:rsidR="00D90061" w:rsidRPr="00647B7F" w:rsidRDefault="00D90061" w:rsidP="00D90061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 w:eastAsia="fi-FI"/>
        </w:rPr>
        <w:lastRenderedPageBreak/>
        <w:t>Table e-1</w:t>
      </w:r>
      <w:r w:rsidRPr="00647B7F">
        <w:rPr>
          <w:rFonts w:ascii="Times New Roman" w:hAnsi="Times New Roman" w:cs="Times New Roman"/>
          <w:b/>
          <w:color w:val="000000"/>
          <w:sz w:val="24"/>
          <w:szCs w:val="24"/>
          <w:lang w:val="en-US" w:eastAsia="fi-FI"/>
        </w:rPr>
        <w:t>.</w:t>
      </w:r>
      <w:r w:rsidRPr="00647B7F">
        <w:rPr>
          <w:rFonts w:ascii="Times New Roman" w:hAnsi="Times New Roman" w:cs="Times New Roman"/>
          <w:color w:val="000000"/>
          <w:sz w:val="24"/>
          <w:szCs w:val="24"/>
          <w:lang w:val="en-US" w:eastAsia="fi-FI"/>
        </w:rPr>
        <w:t xml:space="preserve"> </w:t>
      </w:r>
      <w:r w:rsidRPr="00647B7F">
        <w:rPr>
          <w:rFonts w:ascii="Times New Roman" w:hAnsi="Times New Roman" w:cs="Times New Roman"/>
          <w:b/>
          <w:color w:val="000000"/>
          <w:sz w:val="24"/>
          <w:szCs w:val="24"/>
          <w:lang w:val="en-US" w:eastAsia="fi-FI"/>
        </w:rPr>
        <w:t>Spearman correlations between EDSS and DTI-MRI indices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eastAsia="fi-FI"/>
        </w:rPr>
        <w:t xml:space="preserve">. </w:t>
      </w:r>
      <w:r w:rsidRPr="00647B7F">
        <w:rPr>
          <w:rFonts w:ascii="Times New Roman" w:hAnsi="Times New Roman" w:cs="Times New Roman"/>
          <w:b/>
          <w:color w:val="000000"/>
          <w:sz w:val="24"/>
          <w:szCs w:val="24"/>
          <w:lang w:val="en-US" w:eastAsia="fi-FI"/>
        </w:rPr>
        <w:t xml:space="preserve"> </w:t>
      </w:r>
    </w:p>
    <w:tbl>
      <w:tblPr>
        <w:tblStyle w:val="TaulukkoRuudukko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1061"/>
        <w:gridCol w:w="688"/>
        <w:gridCol w:w="803"/>
        <w:gridCol w:w="989"/>
        <w:gridCol w:w="712"/>
        <w:gridCol w:w="1034"/>
        <w:gridCol w:w="734"/>
        <w:gridCol w:w="1350"/>
      </w:tblGrid>
      <w:tr w:rsidR="00D90061" w:rsidRPr="00082063" w14:paraId="6EC14E1E" w14:textId="77777777" w:rsidTr="00D90061">
        <w:trPr>
          <w:trHeight w:val="227"/>
        </w:trPr>
        <w:tc>
          <w:tcPr>
            <w:tcW w:w="1061" w:type="dxa"/>
            <w:tcBorders>
              <w:top w:val="single" w:sz="4" w:space="0" w:color="auto"/>
            </w:tcBorders>
            <w:hideMark/>
          </w:tcPr>
          <w:p w14:paraId="7FA3004A" w14:textId="77777777" w:rsidR="00D90061" w:rsidRPr="00082063" w:rsidRDefault="00D90061" w:rsidP="00D90061">
            <w:pPr>
              <w:pStyle w:val="Eivli"/>
              <w:spacing w:beforeAutospacing="0" w:line="48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2B4F1D3B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</w:tcBorders>
            <w:hideMark/>
          </w:tcPr>
          <w:p w14:paraId="15212E23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All MS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</w:tcBorders>
          </w:tcPr>
          <w:p w14:paraId="34F3B60E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  <w:t>RRMS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</w:tcBorders>
            <w:hideMark/>
          </w:tcPr>
          <w:p w14:paraId="049BF98D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  <w:t>SPMS</w:t>
            </w:r>
          </w:p>
        </w:tc>
      </w:tr>
      <w:tr w:rsidR="00D90061" w:rsidRPr="00082063" w14:paraId="60EA660C" w14:textId="77777777" w:rsidTr="00D90061">
        <w:trPr>
          <w:trHeight w:val="91"/>
        </w:trPr>
        <w:tc>
          <w:tcPr>
            <w:tcW w:w="1061" w:type="dxa"/>
            <w:tcBorders>
              <w:bottom w:val="single" w:sz="4" w:space="0" w:color="auto"/>
            </w:tcBorders>
            <w:hideMark/>
          </w:tcPr>
          <w:p w14:paraId="08DEC213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64C7F90A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bottom w:val="single" w:sz="4" w:space="0" w:color="auto"/>
            </w:tcBorders>
            <w:hideMark/>
          </w:tcPr>
          <w:p w14:paraId="66A9DFEE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hideMark/>
          </w:tcPr>
          <w:p w14:paraId="1E008B80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15F45F68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5AFCCB35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hideMark/>
          </w:tcPr>
          <w:p w14:paraId="2F0C9376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1081DC3A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D90061" w:rsidRPr="00082063" w14:paraId="6F57046B" w14:textId="77777777" w:rsidTr="00D90061">
        <w:trPr>
          <w:trHeight w:val="230"/>
        </w:trPr>
        <w:tc>
          <w:tcPr>
            <w:tcW w:w="1061" w:type="dxa"/>
          </w:tcPr>
          <w:p w14:paraId="1B59D76B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8" w:type="dxa"/>
          </w:tcPr>
          <w:p w14:paraId="60A9DD6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FA</w:t>
            </w:r>
          </w:p>
        </w:tc>
        <w:tc>
          <w:tcPr>
            <w:tcW w:w="803" w:type="dxa"/>
          </w:tcPr>
          <w:p w14:paraId="6FA0188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989" w:type="dxa"/>
          </w:tcPr>
          <w:p w14:paraId="6BD9D7E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0.02</w:t>
            </w:r>
          </w:p>
        </w:tc>
        <w:tc>
          <w:tcPr>
            <w:tcW w:w="712" w:type="dxa"/>
          </w:tcPr>
          <w:p w14:paraId="1F3C58E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034" w:type="dxa"/>
          </w:tcPr>
          <w:p w14:paraId="692BD21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34" w:type="dxa"/>
          </w:tcPr>
          <w:p w14:paraId="51268D7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350" w:type="dxa"/>
          </w:tcPr>
          <w:p w14:paraId="4F0E36B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D90061" w:rsidRPr="00082063" w14:paraId="375C5E06" w14:textId="77777777" w:rsidTr="00D90061">
        <w:trPr>
          <w:trHeight w:val="230"/>
        </w:trPr>
        <w:tc>
          <w:tcPr>
            <w:tcW w:w="1061" w:type="dxa"/>
          </w:tcPr>
          <w:p w14:paraId="78515E33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Entire </w:t>
            </w:r>
          </w:p>
        </w:tc>
        <w:tc>
          <w:tcPr>
            <w:tcW w:w="688" w:type="dxa"/>
          </w:tcPr>
          <w:p w14:paraId="6497C8E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MD</w:t>
            </w:r>
          </w:p>
        </w:tc>
        <w:tc>
          <w:tcPr>
            <w:tcW w:w="803" w:type="dxa"/>
          </w:tcPr>
          <w:p w14:paraId="2E043CC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89" w:type="dxa"/>
          </w:tcPr>
          <w:p w14:paraId="739CBB3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0.009</w:t>
            </w:r>
          </w:p>
        </w:tc>
        <w:tc>
          <w:tcPr>
            <w:tcW w:w="712" w:type="dxa"/>
          </w:tcPr>
          <w:p w14:paraId="5EC62E4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034" w:type="dxa"/>
          </w:tcPr>
          <w:p w14:paraId="73EA2DC9" w14:textId="77777777" w:rsidR="00D90061" w:rsidRPr="00AD73A1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4" w:type="dxa"/>
          </w:tcPr>
          <w:p w14:paraId="79EB699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350" w:type="dxa"/>
          </w:tcPr>
          <w:p w14:paraId="573F6D9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D90061" w:rsidRPr="00082063" w14:paraId="10BB9A3A" w14:textId="77777777" w:rsidTr="00D90061">
        <w:trPr>
          <w:trHeight w:val="230"/>
        </w:trPr>
        <w:tc>
          <w:tcPr>
            <w:tcW w:w="1061" w:type="dxa"/>
          </w:tcPr>
          <w:p w14:paraId="6D8FE50B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NAWM</w:t>
            </w:r>
          </w:p>
        </w:tc>
        <w:tc>
          <w:tcPr>
            <w:tcW w:w="688" w:type="dxa"/>
          </w:tcPr>
          <w:p w14:paraId="4452C12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</w:p>
        </w:tc>
        <w:tc>
          <w:tcPr>
            <w:tcW w:w="803" w:type="dxa"/>
          </w:tcPr>
          <w:p w14:paraId="35C9774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989" w:type="dxa"/>
          </w:tcPr>
          <w:p w14:paraId="0CF26EF0" w14:textId="77777777" w:rsidR="00D90061" w:rsidRPr="003E17B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17B6">
              <w:rPr>
                <w:rFonts w:ascii="Times New Roman" w:hAnsi="Times New Roman" w:cs="Times New Roman"/>
                <w:b/>
                <w:sz w:val="20"/>
                <w:szCs w:val="20"/>
              </w:rPr>
              <w:t>0.03</w:t>
            </w:r>
          </w:p>
        </w:tc>
        <w:tc>
          <w:tcPr>
            <w:tcW w:w="712" w:type="dxa"/>
          </w:tcPr>
          <w:p w14:paraId="4B9695E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034" w:type="dxa"/>
          </w:tcPr>
          <w:p w14:paraId="6B007E0D" w14:textId="77777777" w:rsidR="00D90061" w:rsidRPr="006C036F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34" w:type="dxa"/>
          </w:tcPr>
          <w:p w14:paraId="0CF0A41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350" w:type="dxa"/>
          </w:tcPr>
          <w:p w14:paraId="06D411C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D90061" w:rsidRPr="00082063" w14:paraId="01D1EAF4" w14:textId="77777777" w:rsidTr="00D90061">
        <w:trPr>
          <w:trHeight w:val="230"/>
        </w:trPr>
        <w:tc>
          <w:tcPr>
            <w:tcW w:w="1061" w:type="dxa"/>
            <w:tcBorders>
              <w:bottom w:val="single" w:sz="4" w:space="0" w:color="auto"/>
            </w:tcBorders>
          </w:tcPr>
          <w:p w14:paraId="081851C1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280512C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RD</w:t>
            </w:r>
          </w:p>
        </w:tc>
        <w:tc>
          <w:tcPr>
            <w:tcW w:w="803" w:type="dxa"/>
            <w:tcBorders>
              <w:bottom w:val="single" w:sz="4" w:space="0" w:color="auto"/>
            </w:tcBorders>
          </w:tcPr>
          <w:p w14:paraId="65AF63C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4943F5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0.006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164F736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010A2A9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7E11320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4B93FC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D90061" w:rsidRPr="00082063" w14:paraId="5CCC3480" w14:textId="77777777" w:rsidTr="00D90061">
        <w:trPr>
          <w:trHeight w:val="263"/>
        </w:trPr>
        <w:tc>
          <w:tcPr>
            <w:tcW w:w="1061" w:type="dxa"/>
            <w:tcBorders>
              <w:top w:val="single" w:sz="4" w:space="0" w:color="auto"/>
            </w:tcBorders>
            <w:hideMark/>
          </w:tcPr>
          <w:p w14:paraId="6D2F44C4" w14:textId="77777777" w:rsidR="00D90061" w:rsidRPr="00082063" w:rsidRDefault="00D90061" w:rsidP="00D90061">
            <w:pPr>
              <w:pStyle w:val="Eivli"/>
              <w:spacing w:beforeAutospacing="0" w:line="48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496E00E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FA</w:t>
            </w:r>
          </w:p>
        </w:tc>
        <w:tc>
          <w:tcPr>
            <w:tcW w:w="803" w:type="dxa"/>
            <w:tcBorders>
              <w:top w:val="single" w:sz="4" w:space="0" w:color="auto"/>
            </w:tcBorders>
            <w:hideMark/>
          </w:tcPr>
          <w:p w14:paraId="1C25657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89" w:type="dxa"/>
            <w:tcBorders>
              <w:top w:val="single" w:sz="4" w:space="0" w:color="auto"/>
            </w:tcBorders>
            <w:hideMark/>
          </w:tcPr>
          <w:p w14:paraId="61B2BEB4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14AE0E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50A1B0EA" w14:textId="77777777" w:rsidR="00D90061" w:rsidRPr="006C036F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734" w:type="dxa"/>
            <w:tcBorders>
              <w:top w:val="single" w:sz="4" w:space="0" w:color="auto"/>
            </w:tcBorders>
            <w:hideMark/>
          </w:tcPr>
          <w:p w14:paraId="660CDC0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1662867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D90061" w:rsidRPr="00082063" w14:paraId="54A214CA" w14:textId="77777777" w:rsidTr="00D90061">
        <w:trPr>
          <w:trHeight w:val="263"/>
        </w:trPr>
        <w:tc>
          <w:tcPr>
            <w:tcW w:w="1061" w:type="dxa"/>
            <w:hideMark/>
          </w:tcPr>
          <w:p w14:paraId="21070D16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Frontal</w:t>
            </w:r>
          </w:p>
        </w:tc>
        <w:tc>
          <w:tcPr>
            <w:tcW w:w="688" w:type="dxa"/>
          </w:tcPr>
          <w:p w14:paraId="268DBEC4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MD</w:t>
            </w:r>
          </w:p>
        </w:tc>
        <w:tc>
          <w:tcPr>
            <w:tcW w:w="803" w:type="dxa"/>
            <w:hideMark/>
          </w:tcPr>
          <w:p w14:paraId="26DC1A6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989" w:type="dxa"/>
            <w:hideMark/>
          </w:tcPr>
          <w:p w14:paraId="64EDB9E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0.006</w:t>
            </w:r>
          </w:p>
        </w:tc>
        <w:tc>
          <w:tcPr>
            <w:tcW w:w="712" w:type="dxa"/>
          </w:tcPr>
          <w:p w14:paraId="0F01E6F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034" w:type="dxa"/>
          </w:tcPr>
          <w:p w14:paraId="5706DBA9" w14:textId="77777777" w:rsidR="00D90061" w:rsidRPr="004E605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734" w:type="dxa"/>
            <w:hideMark/>
          </w:tcPr>
          <w:p w14:paraId="3D25D03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350" w:type="dxa"/>
            <w:hideMark/>
          </w:tcPr>
          <w:p w14:paraId="6EB298F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D90061" w:rsidRPr="00082063" w14:paraId="6BF24BBB" w14:textId="77777777" w:rsidTr="00D90061">
        <w:trPr>
          <w:trHeight w:val="263"/>
        </w:trPr>
        <w:tc>
          <w:tcPr>
            <w:tcW w:w="1061" w:type="dxa"/>
            <w:hideMark/>
          </w:tcPr>
          <w:p w14:paraId="69046EE9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NAWM</w:t>
            </w:r>
          </w:p>
        </w:tc>
        <w:tc>
          <w:tcPr>
            <w:tcW w:w="688" w:type="dxa"/>
          </w:tcPr>
          <w:p w14:paraId="6A1FBF34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</w:p>
        </w:tc>
        <w:tc>
          <w:tcPr>
            <w:tcW w:w="803" w:type="dxa"/>
            <w:hideMark/>
          </w:tcPr>
          <w:p w14:paraId="5EF7109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989" w:type="dxa"/>
            <w:hideMark/>
          </w:tcPr>
          <w:p w14:paraId="4743935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0.004</w:t>
            </w:r>
          </w:p>
        </w:tc>
        <w:tc>
          <w:tcPr>
            <w:tcW w:w="712" w:type="dxa"/>
          </w:tcPr>
          <w:p w14:paraId="06787CC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034" w:type="dxa"/>
          </w:tcPr>
          <w:p w14:paraId="5758722E" w14:textId="77777777" w:rsidR="00D90061" w:rsidRPr="004E605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34" w:type="dxa"/>
            <w:hideMark/>
          </w:tcPr>
          <w:p w14:paraId="772120E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350" w:type="dxa"/>
            <w:hideMark/>
          </w:tcPr>
          <w:p w14:paraId="4CF8481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D90061" w:rsidRPr="00082063" w14:paraId="10A0CA38" w14:textId="77777777" w:rsidTr="00D90061">
        <w:trPr>
          <w:trHeight w:val="263"/>
        </w:trPr>
        <w:tc>
          <w:tcPr>
            <w:tcW w:w="1061" w:type="dxa"/>
            <w:tcBorders>
              <w:bottom w:val="single" w:sz="4" w:space="0" w:color="auto"/>
            </w:tcBorders>
            <w:hideMark/>
          </w:tcPr>
          <w:p w14:paraId="495039AC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25C1555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RD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hideMark/>
          </w:tcPr>
          <w:p w14:paraId="04F322D4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hideMark/>
          </w:tcPr>
          <w:p w14:paraId="7E8BD20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5505BE3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585F5C75" w14:textId="77777777" w:rsidR="00D90061" w:rsidRPr="00AD73A1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hideMark/>
          </w:tcPr>
          <w:p w14:paraId="5D6AE6D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6926CD5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D90061" w:rsidRPr="00082063" w14:paraId="688A4CD0" w14:textId="77777777" w:rsidTr="00D90061">
        <w:trPr>
          <w:trHeight w:val="263"/>
        </w:trPr>
        <w:tc>
          <w:tcPr>
            <w:tcW w:w="1061" w:type="dxa"/>
            <w:tcBorders>
              <w:top w:val="single" w:sz="4" w:space="0" w:color="auto"/>
            </w:tcBorders>
            <w:hideMark/>
          </w:tcPr>
          <w:p w14:paraId="037A75A1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0BFF463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FA</w:t>
            </w:r>
          </w:p>
        </w:tc>
        <w:tc>
          <w:tcPr>
            <w:tcW w:w="803" w:type="dxa"/>
            <w:tcBorders>
              <w:top w:val="single" w:sz="4" w:space="0" w:color="auto"/>
            </w:tcBorders>
            <w:hideMark/>
          </w:tcPr>
          <w:p w14:paraId="5B3512E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989" w:type="dxa"/>
            <w:tcBorders>
              <w:top w:val="single" w:sz="4" w:space="0" w:color="auto"/>
            </w:tcBorders>
            <w:hideMark/>
          </w:tcPr>
          <w:p w14:paraId="1E222159" w14:textId="77777777" w:rsidR="00D90061" w:rsidRPr="003E17B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1E66247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4F9251A8" w14:textId="77777777" w:rsidR="00D90061" w:rsidRPr="004E605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734" w:type="dxa"/>
            <w:tcBorders>
              <w:top w:val="single" w:sz="4" w:space="0" w:color="auto"/>
            </w:tcBorders>
            <w:hideMark/>
          </w:tcPr>
          <w:p w14:paraId="3B53851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0E2625F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D90061" w:rsidRPr="00082063" w14:paraId="6DA595EB" w14:textId="77777777" w:rsidTr="00D90061">
        <w:trPr>
          <w:trHeight w:val="263"/>
        </w:trPr>
        <w:tc>
          <w:tcPr>
            <w:tcW w:w="1061" w:type="dxa"/>
            <w:hideMark/>
          </w:tcPr>
          <w:p w14:paraId="1CB1C598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Parietal</w:t>
            </w:r>
          </w:p>
        </w:tc>
        <w:tc>
          <w:tcPr>
            <w:tcW w:w="688" w:type="dxa"/>
          </w:tcPr>
          <w:p w14:paraId="6AF61FA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MD</w:t>
            </w:r>
          </w:p>
        </w:tc>
        <w:tc>
          <w:tcPr>
            <w:tcW w:w="803" w:type="dxa"/>
            <w:hideMark/>
          </w:tcPr>
          <w:p w14:paraId="7F281AE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989" w:type="dxa"/>
            <w:hideMark/>
          </w:tcPr>
          <w:p w14:paraId="409E2C8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12" w:type="dxa"/>
          </w:tcPr>
          <w:p w14:paraId="0F1FDC1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1034" w:type="dxa"/>
          </w:tcPr>
          <w:p w14:paraId="544B210A" w14:textId="77777777" w:rsidR="00D90061" w:rsidRPr="004E605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34" w:type="dxa"/>
            <w:hideMark/>
          </w:tcPr>
          <w:p w14:paraId="613F6FC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350" w:type="dxa"/>
            <w:hideMark/>
          </w:tcPr>
          <w:p w14:paraId="59B0C5E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D90061" w:rsidRPr="00082063" w14:paraId="5B14AC29" w14:textId="77777777" w:rsidTr="00D90061">
        <w:trPr>
          <w:trHeight w:val="263"/>
        </w:trPr>
        <w:tc>
          <w:tcPr>
            <w:tcW w:w="1061" w:type="dxa"/>
            <w:hideMark/>
          </w:tcPr>
          <w:p w14:paraId="04755881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NAWM</w:t>
            </w:r>
          </w:p>
        </w:tc>
        <w:tc>
          <w:tcPr>
            <w:tcW w:w="688" w:type="dxa"/>
          </w:tcPr>
          <w:p w14:paraId="24D0F15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</w:p>
        </w:tc>
        <w:tc>
          <w:tcPr>
            <w:tcW w:w="803" w:type="dxa"/>
            <w:hideMark/>
          </w:tcPr>
          <w:p w14:paraId="7EC7F524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989" w:type="dxa"/>
            <w:hideMark/>
          </w:tcPr>
          <w:p w14:paraId="5814520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12" w:type="dxa"/>
          </w:tcPr>
          <w:p w14:paraId="1E9C8CD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1034" w:type="dxa"/>
          </w:tcPr>
          <w:p w14:paraId="76D334CB" w14:textId="77777777" w:rsidR="00D90061" w:rsidRPr="004E605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34" w:type="dxa"/>
            <w:hideMark/>
          </w:tcPr>
          <w:p w14:paraId="1F9D4E2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350" w:type="dxa"/>
            <w:hideMark/>
          </w:tcPr>
          <w:p w14:paraId="70CBF22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D90061" w:rsidRPr="00082063" w14:paraId="7544BF75" w14:textId="77777777" w:rsidTr="00D90061">
        <w:trPr>
          <w:trHeight w:val="263"/>
        </w:trPr>
        <w:tc>
          <w:tcPr>
            <w:tcW w:w="1061" w:type="dxa"/>
            <w:tcBorders>
              <w:bottom w:val="single" w:sz="4" w:space="0" w:color="auto"/>
            </w:tcBorders>
            <w:hideMark/>
          </w:tcPr>
          <w:p w14:paraId="431D8885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5F0B382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RD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hideMark/>
          </w:tcPr>
          <w:p w14:paraId="4C76D25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hideMark/>
          </w:tcPr>
          <w:p w14:paraId="05712696" w14:textId="77777777" w:rsidR="00D90061" w:rsidRPr="003E17B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60E1F21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5710BBD6" w14:textId="77777777" w:rsidR="00D90061" w:rsidRPr="00AD73A1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hideMark/>
          </w:tcPr>
          <w:p w14:paraId="3802E10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617F8CA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D90061" w:rsidRPr="00082063" w14:paraId="429C5504" w14:textId="77777777" w:rsidTr="00D90061">
        <w:trPr>
          <w:trHeight w:val="263"/>
        </w:trPr>
        <w:tc>
          <w:tcPr>
            <w:tcW w:w="1061" w:type="dxa"/>
            <w:tcBorders>
              <w:top w:val="single" w:sz="4" w:space="0" w:color="auto"/>
            </w:tcBorders>
            <w:hideMark/>
          </w:tcPr>
          <w:p w14:paraId="6971D9F2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4FC30F3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FA</w:t>
            </w:r>
          </w:p>
        </w:tc>
        <w:tc>
          <w:tcPr>
            <w:tcW w:w="803" w:type="dxa"/>
            <w:tcBorders>
              <w:top w:val="single" w:sz="4" w:space="0" w:color="auto"/>
            </w:tcBorders>
            <w:hideMark/>
          </w:tcPr>
          <w:p w14:paraId="092BF6A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989" w:type="dxa"/>
            <w:tcBorders>
              <w:top w:val="single" w:sz="4" w:space="0" w:color="auto"/>
            </w:tcBorders>
            <w:hideMark/>
          </w:tcPr>
          <w:p w14:paraId="76A1D1D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0.005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8FCCE6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5587D57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0.008</w:t>
            </w:r>
          </w:p>
        </w:tc>
        <w:tc>
          <w:tcPr>
            <w:tcW w:w="734" w:type="dxa"/>
            <w:tcBorders>
              <w:top w:val="single" w:sz="4" w:space="0" w:color="auto"/>
            </w:tcBorders>
            <w:hideMark/>
          </w:tcPr>
          <w:p w14:paraId="5715BE2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782BC7C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D90061" w:rsidRPr="00082063" w14:paraId="2E6A3C3F" w14:textId="77777777" w:rsidTr="00D90061">
        <w:trPr>
          <w:trHeight w:val="263"/>
        </w:trPr>
        <w:tc>
          <w:tcPr>
            <w:tcW w:w="1061" w:type="dxa"/>
            <w:hideMark/>
          </w:tcPr>
          <w:p w14:paraId="027662FB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Temporal</w:t>
            </w:r>
          </w:p>
        </w:tc>
        <w:tc>
          <w:tcPr>
            <w:tcW w:w="688" w:type="dxa"/>
          </w:tcPr>
          <w:p w14:paraId="12BFF99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MD</w:t>
            </w:r>
          </w:p>
        </w:tc>
        <w:tc>
          <w:tcPr>
            <w:tcW w:w="803" w:type="dxa"/>
            <w:hideMark/>
          </w:tcPr>
          <w:p w14:paraId="69D62D5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989" w:type="dxa"/>
            <w:hideMark/>
          </w:tcPr>
          <w:p w14:paraId="5895F7C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0.014</w:t>
            </w:r>
          </w:p>
        </w:tc>
        <w:tc>
          <w:tcPr>
            <w:tcW w:w="712" w:type="dxa"/>
          </w:tcPr>
          <w:p w14:paraId="0C50A98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034" w:type="dxa"/>
          </w:tcPr>
          <w:p w14:paraId="0D85488A" w14:textId="77777777" w:rsidR="00D90061" w:rsidRPr="00AD73A1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4" w:type="dxa"/>
            <w:hideMark/>
          </w:tcPr>
          <w:p w14:paraId="4D3C801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350" w:type="dxa"/>
            <w:hideMark/>
          </w:tcPr>
          <w:p w14:paraId="250AE7C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D90061" w:rsidRPr="00082063" w14:paraId="2364739B" w14:textId="77777777" w:rsidTr="00D90061">
        <w:trPr>
          <w:trHeight w:val="263"/>
        </w:trPr>
        <w:tc>
          <w:tcPr>
            <w:tcW w:w="1061" w:type="dxa"/>
            <w:hideMark/>
          </w:tcPr>
          <w:p w14:paraId="3C9601E5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NAWM</w:t>
            </w:r>
          </w:p>
        </w:tc>
        <w:tc>
          <w:tcPr>
            <w:tcW w:w="688" w:type="dxa"/>
          </w:tcPr>
          <w:p w14:paraId="61D3933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</w:p>
        </w:tc>
        <w:tc>
          <w:tcPr>
            <w:tcW w:w="803" w:type="dxa"/>
            <w:hideMark/>
          </w:tcPr>
          <w:p w14:paraId="0CC2B95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89" w:type="dxa"/>
            <w:hideMark/>
          </w:tcPr>
          <w:p w14:paraId="254BE4D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0.139</w:t>
            </w:r>
          </w:p>
        </w:tc>
        <w:tc>
          <w:tcPr>
            <w:tcW w:w="712" w:type="dxa"/>
          </w:tcPr>
          <w:p w14:paraId="6B97D1F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1034" w:type="dxa"/>
          </w:tcPr>
          <w:p w14:paraId="3A5EEF36" w14:textId="77777777" w:rsidR="00D90061" w:rsidRPr="004E605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34" w:type="dxa"/>
            <w:hideMark/>
          </w:tcPr>
          <w:p w14:paraId="670BB57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350" w:type="dxa"/>
            <w:hideMark/>
          </w:tcPr>
          <w:p w14:paraId="473DA80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D90061" w:rsidRPr="00082063" w14:paraId="31BC0FCF" w14:textId="77777777" w:rsidTr="00D90061">
        <w:trPr>
          <w:trHeight w:val="263"/>
        </w:trPr>
        <w:tc>
          <w:tcPr>
            <w:tcW w:w="1061" w:type="dxa"/>
            <w:tcBorders>
              <w:bottom w:val="single" w:sz="4" w:space="0" w:color="auto"/>
            </w:tcBorders>
            <w:hideMark/>
          </w:tcPr>
          <w:p w14:paraId="5FB3D155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072836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RD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hideMark/>
          </w:tcPr>
          <w:p w14:paraId="14287C0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hideMark/>
          </w:tcPr>
          <w:p w14:paraId="702B28C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0.007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42C84D6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194D827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hideMark/>
          </w:tcPr>
          <w:p w14:paraId="4D91FAB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744C649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D90061" w:rsidRPr="00082063" w14:paraId="3BCF0AB9" w14:textId="77777777" w:rsidTr="00D90061">
        <w:trPr>
          <w:trHeight w:val="263"/>
        </w:trPr>
        <w:tc>
          <w:tcPr>
            <w:tcW w:w="1061" w:type="dxa"/>
            <w:tcBorders>
              <w:top w:val="single" w:sz="4" w:space="0" w:color="auto"/>
            </w:tcBorders>
            <w:hideMark/>
          </w:tcPr>
          <w:p w14:paraId="16B743F4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0FB6B39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FA</w:t>
            </w:r>
          </w:p>
        </w:tc>
        <w:tc>
          <w:tcPr>
            <w:tcW w:w="803" w:type="dxa"/>
            <w:tcBorders>
              <w:top w:val="single" w:sz="4" w:space="0" w:color="auto"/>
            </w:tcBorders>
            <w:hideMark/>
          </w:tcPr>
          <w:p w14:paraId="6F15954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989" w:type="dxa"/>
            <w:tcBorders>
              <w:top w:val="single" w:sz="4" w:space="0" w:color="auto"/>
            </w:tcBorders>
            <w:hideMark/>
          </w:tcPr>
          <w:p w14:paraId="2A0CBFA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0.02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4622257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27051DD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34" w:type="dxa"/>
            <w:tcBorders>
              <w:top w:val="single" w:sz="4" w:space="0" w:color="auto"/>
            </w:tcBorders>
            <w:hideMark/>
          </w:tcPr>
          <w:p w14:paraId="0A570E3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48C800A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D90061" w:rsidRPr="00082063" w14:paraId="1537184A" w14:textId="77777777" w:rsidTr="00D90061">
        <w:trPr>
          <w:trHeight w:val="263"/>
        </w:trPr>
        <w:tc>
          <w:tcPr>
            <w:tcW w:w="1061" w:type="dxa"/>
            <w:hideMark/>
          </w:tcPr>
          <w:p w14:paraId="10DB2A2F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Occipital</w:t>
            </w:r>
          </w:p>
        </w:tc>
        <w:tc>
          <w:tcPr>
            <w:tcW w:w="688" w:type="dxa"/>
          </w:tcPr>
          <w:p w14:paraId="42EE11C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MD</w:t>
            </w:r>
          </w:p>
        </w:tc>
        <w:tc>
          <w:tcPr>
            <w:tcW w:w="803" w:type="dxa"/>
            <w:hideMark/>
          </w:tcPr>
          <w:p w14:paraId="422D152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989" w:type="dxa"/>
            <w:hideMark/>
          </w:tcPr>
          <w:p w14:paraId="5691376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0.03</w:t>
            </w:r>
          </w:p>
        </w:tc>
        <w:tc>
          <w:tcPr>
            <w:tcW w:w="712" w:type="dxa"/>
          </w:tcPr>
          <w:p w14:paraId="1C0874F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1034" w:type="dxa"/>
          </w:tcPr>
          <w:p w14:paraId="0B7CFBAF" w14:textId="77777777" w:rsidR="00D90061" w:rsidRPr="00AD73A1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4" w:type="dxa"/>
            <w:hideMark/>
          </w:tcPr>
          <w:p w14:paraId="54D0200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350" w:type="dxa"/>
            <w:hideMark/>
          </w:tcPr>
          <w:p w14:paraId="4F69498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D90061" w:rsidRPr="00082063" w14:paraId="1E186E40" w14:textId="77777777" w:rsidTr="00D90061">
        <w:trPr>
          <w:trHeight w:val="263"/>
        </w:trPr>
        <w:tc>
          <w:tcPr>
            <w:tcW w:w="1061" w:type="dxa"/>
            <w:hideMark/>
          </w:tcPr>
          <w:p w14:paraId="7DAB8A99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NAWM</w:t>
            </w:r>
          </w:p>
        </w:tc>
        <w:tc>
          <w:tcPr>
            <w:tcW w:w="688" w:type="dxa"/>
          </w:tcPr>
          <w:p w14:paraId="38F106D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</w:p>
        </w:tc>
        <w:tc>
          <w:tcPr>
            <w:tcW w:w="803" w:type="dxa"/>
            <w:hideMark/>
          </w:tcPr>
          <w:p w14:paraId="11A1531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989" w:type="dxa"/>
            <w:hideMark/>
          </w:tcPr>
          <w:p w14:paraId="74FD1DB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12" w:type="dxa"/>
          </w:tcPr>
          <w:p w14:paraId="2D694A6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1034" w:type="dxa"/>
          </w:tcPr>
          <w:p w14:paraId="3B57F3F6" w14:textId="77777777" w:rsidR="00D90061" w:rsidRPr="004E6056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34" w:type="dxa"/>
            <w:hideMark/>
          </w:tcPr>
          <w:p w14:paraId="3836F41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350" w:type="dxa"/>
            <w:hideMark/>
          </w:tcPr>
          <w:p w14:paraId="2F3EFA6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D90061" w:rsidRPr="00082063" w14:paraId="61173AFA" w14:textId="77777777" w:rsidTr="00D90061">
        <w:trPr>
          <w:trHeight w:val="263"/>
        </w:trPr>
        <w:tc>
          <w:tcPr>
            <w:tcW w:w="1061" w:type="dxa"/>
            <w:tcBorders>
              <w:bottom w:val="single" w:sz="4" w:space="0" w:color="auto"/>
            </w:tcBorders>
            <w:hideMark/>
          </w:tcPr>
          <w:p w14:paraId="2A4A4F43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7FCF982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RD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hideMark/>
          </w:tcPr>
          <w:p w14:paraId="5A0CEFB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hideMark/>
          </w:tcPr>
          <w:p w14:paraId="3D5496A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7124120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0FD396F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hideMark/>
          </w:tcPr>
          <w:p w14:paraId="435268A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4B85A4F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D90061" w:rsidRPr="00082063" w14:paraId="7E2B76DD" w14:textId="77777777" w:rsidTr="00D90061">
        <w:trPr>
          <w:trHeight w:val="263"/>
        </w:trPr>
        <w:tc>
          <w:tcPr>
            <w:tcW w:w="1061" w:type="dxa"/>
            <w:tcBorders>
              <w:top w:val="single" w:sz="4" w:space="0" w:color="auto"/>
            </w:tcBorders>
            <w:hideMark/>
          </w:tcPr>
          <w:p w14:paraId="533E6415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1B925C9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FA</w:t>
            </w:r>
          </w:p>
        </w:tc>
        <w:tc>
          <w:tcPr>
            <w:tcW w:w="803" w:type="dxa"/>
            <w:tcBorders>
              <w:top w:val="single" w:sz="4" w:space="0" w:color="auto"/>
            </w:tcBorders>
            <w:hideMark/>
          </w:tcPr>
          <w:p w14:paraId="58F7A47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989" w:type="dxa"/>
            <w:tcBorders>
              <w:top w:val="single" w:sz="4" w:space="0" w:color="auto"/>
            </w:tcBorders>
            <w:hideMark/>
          </w:tcPr>
          <w:p w14:paraId="2F6E24C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0.002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F84D5A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16065EB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0.002</w:t>
            </w:r>
          </w:p>
        </w:tc>
        <w:tc>
          <w:tcPr>
            <w:tcW w:w="734" w:type="dxa"/>
            <w:tcBorders>
              <w:top w:val="single" w:sz="4" w:space="0" w:color="auto"/>
            </w:tcBorders>
            <w:hideMark/>
          </w:tcPr>
          <w:p w14:paraId="0D6B3DB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662A41C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D90061" w:rsidRPr="00082063" w14:paraId="4005CF92" w14:textId="77777777" w:rsidTr="00D90061">
        <w:trPr>
          <w:trHeight w:val="263"/>
        </w:trPr>
        <w:tc>
          <w:tcPr>
            <w:tcW w:w="1061" w:type="dxa"/>
            <w:hideMark/>
          </w:tcPr>
          <w:p w14:paraId="647C063A" w14:textId="77777777" w:rsidR="00D90061" w:rsidRPr="00082063" w:rsidRDefault="00D90061" w:rsidP="00D90061">
            <w:pPr>
              <w:pStyle w:val="Eivli"/>
              <w:spacing w:beforeAutospacing="0" w:line="48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Cingulate</w:t>
            </w:r>
          </w:p>
        </w:tc>
        <w:tc>
          <w:tcPr>
            <w:tcW w:w="688" w:type="dxa"/>
          </w:tcPr>
          <w:p w14:paraId="0507C85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MD</w:t>
            </w:r>
          </w:p>
        </w:tc>
        <w:tc>
          <w:tcPr>
            <w:tcW w:w="803" w:type="dxa"/>
            <w:hideMark/>
          </w:tcPr>
          <w:p w14:paraId="169DB9A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989" w:type="dxa"/>
            <w:hideMark/>
          </w:tcPr>
          <w:p w14:paraId="3BE8F64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FFE">
              <w:rPr>
                <w:rFonts w:ascii="Times New Roman" w:hAnsi="Times New Roman" w:cs="Times New Roman"/>
                <w:b/>
                <w:sz w:val="20"/>
                <w:szCs w:val="20"/>
              </w:rPr>
              <w:t>&lt; 0.001</w:t>
            </w:r>
          </w:p>
        </w:tc>
        <w:tc>
          <w:tcPr>
            <w:tcW w:w="712" w:type="dxa"/>
          </w:tcPr>
          <w:p w14:paraId="733D69E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1034" w:type="dxa"/>
          </w:tcPr>
          <w:p w14:paraId="161551F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0.003</w:t>
            </w:r>
          </w:p>
        </w:tc>
        <w:tc>
          <w:tcPr>
            <w:tcW w:w="734" w:type="dxa"/>
            <w:hideMark/>
          </w:tcPr>
          <w:p w14:paraId="4AF5178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350" w:type="dxa"/>
            <w:hideMark/>
          </w:tcPr>
          <w:p w14:paraId="3793E6B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D90061" w:rsidRPr="00082063" w14:paraId="349A019A" w14:textId="77777777" w:rsidTr="00D90061">
        <w:trPr>
          <w:trHeight w:val="263"/>
        </w:trPr>
        <w:tc>
          <w:tcPr>
            <w:tcW w:w="1061" w:type="dxa"/>
            <w:hideMark/>
          </w:tcPr>
          <w:p w14:paraId="39F8E184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NAWM</w:t>
            </w:r>
          </w:p>
        </w:tc>
        <w:tc>
          <w:tcPr>
            <w:tcW w:w="688" w:type="dxa"/>
          </w:tcPr>
          <w:p w14:paraId="1BF057C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</w:p>
        </w:tc>
        <w:tc>
          <w:tcPr>
            <w:tcW w:w="803" w:type="dxa"/>
            <w:hideMark/>
          </w:tcPr>
          <w:p w14:paraId="6E632F9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989" w:type="dxa"/>
            <w:hideMark/>
          </w:tcPr>
          <w:p w14:paraId="6E24F78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0.001</w:t>
            </w:r>
          </w:p>
        </w:tc>
        <w:tc>
          <w:tcPr>
            <w:tcW w:w="712" w:type="dxa"/>
          </w:tcPr>
          <w:p w14:paraId="1B393A9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1034" w:type="dxa"/>
          </w:tcPr>
          <w:p w14:paraId="7D892AA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734" w:type="dxa"/>
            <w:hideMark/>
          </w:tcPr>
          <w:p w14:paraId="1237837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350" w:type="dxa"/>
            <w:hideMark/>
          </w:tcPr>
          <w:p w14:paraId="76BC65C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D90061" w:rsidRPr="00082063" w14:paraId="5B23D52E" w14:textId="77777777" w:rsidTr="00D90061">
        <w:trPr>
          <w:trHeight w:val="263"/>
        </w:trPr>
        <w:tc>
          <w:tcPr>
            <w:tcW w:w="1061" w:type="dxa"/>
            <w:tcBorders>
              <w:bottom w:val="single" w:sz="4" w:space="0" w:color="auto"/>
            </w:tcBorders>
            <w:hideMark/>
          </w:tcPr>
          <w:p w14:paraId="133C374E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0822745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RD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hideMark/>
          </w:tcPr>
          <w:p w14:paraId="2CD51E1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hideMark/>
          </w:tcPr>
          <w:p w14:paraId="06F144C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FFE">
              <w:rPr>
                <w:rFonts w:ascii="Times New Roman" w:hAnsi="Times New Roman" w:cs="Times New Roman"/>
                <w:b/>
                <w:sz w:val="20"/>
                <w:szCs w:val="20"/>
              </w:rPr>
              <w:t>&lt; 0.001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70E97FD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48DAD96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0.002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hideMark/>
          </w:tcPr>
          <w:p w14:paraId="0ED37DD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629076A0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D90061" w:rsidRPr="00082063" w14:paraId="539D49B9" w14:textId="77777777" w:rsidTr="00D90061">
        <w:trPr>
          <w:trHeight w:val="263"/>
        </w:trPr>
        <w:tc>
          <w:tcPr>
            <w:tcW w:w="1061" w:type="dxa"/>
            <w:tcBorders>
              <w:top w:val="single" w:sz="4" w:space="0" w:color="auto"/>
            </w:tcBorders>
            <w:hideMark/>
          </w:tcPr>
          <w:p w14:paraId="08B6259F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4ECE0B6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FA</w:t>
            </w:r>
          </w:p>
        </w:tc>
        <w:tc>
          <w:tcPr>
            <w:tcW w:w="803" w:type="dxa"/>
            <w:tcBorders>
              <w:top w:val="single" w:sz="4" w:space="0" w:color="auto"/>
            </w:tcBorders>
            <w:hideMark/>
          </w:tcPr>
          <w:p w14:paraId="5198ECB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989" w:type="dxa"/>
            <w:tcBorders>
              <w:top w:val="single" w:sz="4" w:space="0" w:color="auto"/>
            </w:tcBorders>
            <w:hideMark/>
          </w:tcPr>
          <w:p w14:paraId="72BE61C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0CB9F0B4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5453E1F6" w14:textId="77777777" w:rsidR="00D90061" w:rsidRPr="00AD73A1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4" w:type="dxa"/>
            <w:tcBorders>
              <w:top w:val="single" w:sz="4" w:space="0" w:color="auto"/>
            </w:tcBorders>
            <w:hideMark/>
          </w:tcPr>
          <w:p w14:paraId="3110798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6012FDB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D90061" w:rsidRPr="00082063" w14:paraId="74858B89" w14:textId="77777777" w:rsidTr="00D90061">
        <w:trPr>
          <w:trHeight w:val="263"/>
        </w:trPr>
        <w:tc>
          <w:tcPr>
            <w:tcW w:w="1061" w:type="dxa"/>
            <w:hideMark/>
          </w:tcPr>
          <w:p w14:paraId="54222708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Deep</w:t>
            </w:r>
          </w:p>
        </w:tc>
        <w:tc>
          <w:tcPr>
            <w:tcW w:w="688" w:type="dxa"/>
          </w:tcPr>
          <w:p w14:paraId="3D403C2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MD</w:t>
            </w:r>
          </w:p>
        </w:tc>
        <w:tc>
          <w:tcPr>
            <w:tcW w:w="803" w:type="dxa"/>
            <w:hideMark/>
          </w:tcPr>
          <w:p w14:paraId="6451046D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989" w:type="dxa"/>
            <w:hideMark/>
          </w:tcPr>
          <w:p w14:paraId="1323BC64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&lt;</w:t>
            </w:r>
            <w:r w:rsidRPr="00C64FFE">
              <w:rPr>
                <w:rFonts w:ascii="Times New Roman" w:hAnsi="Times New Roman" w:cs="Times New Roman"/>
                <w:b/>
                <w:sz w:val="20"/>
                <w:szCs w:val="20"/>
              </w:rPr>
              <w:t>0.001</w:t>
            </w:r>
          </w:p>
        </w:tc>
        <w:tc>
          <w:tcPr>
            <w:tcW w:w="712" w:type="dxa"/>
          </w:tcPr>
          <w:p w14:paraId="5CFF064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1034" w:type="dxa"/>
          </w:tcPr>
          <w:p w14:paraId="3EA14D67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0.003</w:t>
            </w:r>
          </w:p>
        </w:tc>
        <w:tc>
          <w:tcPr>
            <w:tcW w:w="734" w:type="dxa"/>
            <w:hideMark/>
          </w:tcPr>
          <w:p w14:paraId="4D23404F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350" w:type="dxa"/>
            <w:hideMark/>
          </w:tcPr>
          <w:p w14:paraId="5C66F30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D90061" w:rsidRPr="00082063" w14:paraId="14DCC491" w14:textId="77777777" w:rsidTr="00D90061">
        <w:trPr>
          <w:trHeight w:val="263"/>
        </w:trPr>
        <w:tc>
          <w:tcPr>
            <w:tcW w:w="1061" w:type="dxa"/>
            <w:hideMark/>
          </w:tcPr>
          <w:p w14:paraId="4246F19E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lastRenderedPageBreak/>
              <w:t>NAWM</w:t>
            </w:r>
          </w:p>
        </w:tc>
        <w:tc>
          <w:tcPr>
            <w:tcW w:w="688" w:type="dxa"/>
          </w:tcPr>
          <w:p w14:paraId="36B01523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</w:p>
        </w:tc>
        <w:tc>
          <w:tcPr>
            <w:tcW w:w="803" w:type="dxa"/>
            <w:hideMark/>
          </w:tcPr>
          <w:p w14:paraId="1C27B848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89" w:type="dxa"/>
            <w:hideMark/>
          </w:tcPr>
          <w:p w14:paraId="3AD57075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712" w:type="dxa"/>
          </w:tcPr>
          <w:p w14:paraId="29480B3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034" w:type="dxa"/>
          </w:tcPr>
          <w:p w14:paraId="4BE377ED" w14:textId="77777777" w:rsidR="00D90061" w:rsidRPr="00AD73A1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4" w:type="dxa"/>
            <w:hideMark/>
          </w:tcPr>
          <w:p w14:paraId="707CA05A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350" w:type="dxa"/>
            <w:hideMark/>
          </w:tcPr>
          <w:p w14:paraId="7820940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D90061" w:rsidRPr="00082063" w14:paraId="540FA2DF" w14:textId="77777777" w:rsidTr="00D90061">
        <w:trPr>
          <w:trHeight w:val="263"/>
        </w:trPr>
        <w:tc>
          <w:tcPr>
            <w:tcW w:w="1061" w:type="dxa"/>
            <w:tcBorders>
              <w:bottom w:val="single" w:sz="4" w:space="0" w:color="auto"/>
            </w:tcBorders>
            <w:hideMark/>
          </w:tcPr>
          <w:p w14:paraId="746D9C4E" w14:textId="77777777" w:rsidR="00D90061" w:rsidRPr="00082063" w:rsidRDefault="00D90061" w:rsidP="00D90061">
            <w:pPr>
              <w:pStyle w:val="Eivli"/>
              <w:spacing w:beforeAutospacing="0" w:line="48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082063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2C124DEE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063">
              <w:rPr>
                <w:rFonts w:ascii="Times New Roman" w:hAnsi="Times New Roman" w:cs="Times New Roman"/>
                <w:b/>
                <w:sz w:val="20"/>
                <w:szCs w:val="20"/>
              </w:rPr>
              <w:t>RD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hideMark/>
          </w:tcPr>
          <w:p w14:paraId="55446506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3BE46E8C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F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0.001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4571C2C2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38495469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0.002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hideMark/>
          </w:tcPr>
          <w:p w14:paraId="70380201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2FB1D39B" w14:textId="77777777" w:rsidR="00D90061" w:rsidRPr="00082063" w:rsidRDefault="00D90061" w:rsidP="00D9006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</w:tbl>
    <w:p w14:paraId="76E81C60" w14:textId="0917D18D" w:rsidR="002109CD" w:rsidRDefault="00D90061" w:rsidP="00D90061">
      <w:pPr>
        <w:pStyle w:val="Eivli"/>
        <w:spacing w:beforeAutospacing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Fractional anisotropy and mean, axial and radial diffusivities of the entire NAWM and of six </w:t>
      </w:r>
      <w:proofErr w:type="spellStart"/>
      <w:r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parcellated</w:t>
      </w:r>
      <w:proofErr w:type="spellEnd"/>
      <w:r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 sub-regions of NAWM were correlated to EDSS in all MS, RRMS and SPMS patients</w:t>
      </w:r>
      <w:r w:rsidRPr="00647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fi-FI"/>
        </w:rPr>
        <w:t>.</w:t>
      </w:r>
      <w:r w:rsidRPr="0064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i-FI"/>
        </w:rPr>
        <w:t xml:space="preserve"> </w:t>
      </w:r>
      <w:r w:rsidRPr="00647B7F">
        <w:rPr>
          <w:rFonts w:ascii="Times New Roman" w:eastAsiaTheme="minorHAnsi" w:hAnsi="Times New Roman" w:cs="Times New Roman"/>
          <w:sz w:val="24"/>
          <w:szCs w:val="24"/>
        </w:rPr>
        <w:t xml:space="preserve">Shown are Spearman correlation coefficients and uncorrected P-values. </w:t>
      </w:r>
      <w:r w:rsidR="00AD73A1">
        <w:rPr>
          <w:rFonts w:ascii="Times New Roman" w:eastAsiaTheme="minorHAnsi" w:hAnsi="Times New Roman" w:cs="Times New Roman"/>
          <w:sz w:val="24"/>
          <w:szCs w:val="24"/>
        </w:rPr>
        <w:t>The significance of bolded P-values</w:t>
      </w:r>
      <w:r w:rsidRPr="00647B7F">
        <w:rPr>
          <w:rFonts w:ascii="Times New Roman" w:hAnsi="Times New Roman" w:cs="Times New Roman"/>
          <w:sz w:val="24"/>
          <w:szCs w:val="24"/>
        </w:rPr>
        <w:t xml:space="preserve"> was sustained</w:t>
      </w:r>
      <w:r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 after adjustment using False Discovery Rate method for the number of DTI parameters (n = 28).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7B7F">
        <w:rPr>
          <w:rFonts w:ascii="Times New Roman" w:hAnsi="Times New Roman" w:cs="Times New Roman"/>
          <w:sz w:val="24"/>
          <w:szCs w:val="24"/>
          <w:lang w:val="en-US"/>
        </w:rPr>
        <w:t>AD = axial diffusivity; DTI = diffusion tensor imaging; EDSS = expanded disability status scale; FA = fractional anisotropy; MD = mean diffusivity; MS = multiple sclerosis; NAWM = normal appearing white 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tter; RD = radial diffusivity; </w:t>
      </w:r>
      <w:r>
        <w:rPr>
          <w:rFonts w:ascii="Times New Roman" w:hAnsi="Times New Roman" w:cs="Times New Roman"/>
          <w:sz w:val="20"/>
          <w:szCs w:val="20"/>
          <w:lang w:val="en-US"/>
        </w:rPr>
        <w:t>ρ</w:t>
      </w:r>
      <w:r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 = coefficient; RRMS = relapsing remitting multiple sclerosis; SPMS = secondary progressive multiple sclerosis</w:t>
      </w:r>
      <w:r w:rsidR="002109C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1B811EC" w14:textId="206E11B9" w:rsidR="005B6319" w:rsidRPr="00647B7F" w:rsidRDefault="00D90061" w:rsidP="005B631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e-2</w:t>
      </w:r>
      <w:r w:rsidR="005B6319" w:rsidRPr="00647B7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319" w:rsidRPr="00647B7F">
        <w:rPr>
          <w:rFonts w:ascii="Times New Roman" w:hAnsi="Times New Roman" w:cs="Times New Roman"/>
          <w:b/>
          <w:sz w:val="24"/>
          <w:szCs w:val="24"/>
          <w:lang w:val="en-US"/>
        </w:rPr>
        <w:t>Spearman correlations between volumetric brain MRI data and DTI-MRI indices</w:t>
      </w:r>
      <w:r w:rsidR="008968BD" w:rsidRPr="00647B7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tbl>
      <w:tblPr>
        <w:tblStyle w:val="TaulukkoRuudukko"/>
        <w:tblW w:w="9459" w:type="dxa"/>
        <w:jc w:val="center"/>
        <w:tblLook w:val="04A0" w:firstRow="1" w:lastRow="0" w:firstColumn="1" w:lastColumn="0" w:noHBand="0" w:noVBand="1"/>
      </w:tblPr>
      <w:tblGrid>
        <w:gridCol w:w="551"/>
        <w:gridCol w:w="913"/>
        <w:gridCol w:w="740"/>
        <w:gridCol w:w="873"/>
        <w:gridCol w:w="738"/>
        <w:gridCol w:w="805"/>
        <w:gridCol w:w="738"/>
        <w:gridCol w:w="873"/>
        <w:gridCol w:w="738"/>
        <w:gridCol w:w="879"/>
        <w:gridCol w:w="738"/>
        <w:gridCol w:w="873"/>
      </w:tblGrid>
      <w:tr w:rsidR="005B6319" w:rsidRPr="008D0356" w14:paraId="758A6B2C" w14:textId="77777777" w:rsidTr="00B82B38">
        <w:trPr>
          <w:jc w:val="center"/>
        </w:trPr>
        <w:tc>
          <w:tcPr>
            <w:tcW w:w="1431" w:type="dxa"/>
            <w:gridSpan w:val="2"/>
            <w:vMerge w:val="restart"/>
            <w:tcBorders>
              <w:left w:val="nil"/>
              <w:right w:val="nil"/>
            </w:tcBorders>
          </w:tcPr>
          <w:p w14:paraId="2D945A62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F5C3EAA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0DCCA2A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All MS</w:t>
            </w:r>
          </w:p>
        </w:tc>
        <w:tc>
          <w:tcPr>
            <w:tcW w:w="154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1446EE5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RRMS</w:t>
            </w:r>
          </w:p>
        </w:tc>
        <w:tc>
          <w:tcPr>
            <w:tcW w:w="16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95F2587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SPMS</w:t>
            </w:r>
          </w:p>
        </w:tc>
        <w:tc>
          <w:tcPr>
            <w:tcW w:w="162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22F8552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NfL</w:t>
            </w:r>
            <w:proofErr w:type="spellEnd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(low)</w:t>
            </w:r>
          </w:p>
        </w:tc>
        <w:tc>
          <w:tcPr>
            <w:tcW w:w="16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41A71BF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NfL</w:t>
            </w:r>
            <w:proofErr w:type="spellEnd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(high)</w:t>
            </w:r>
          </w:p>
        </w:tc>
      </w:tr>
      <w:tr w:rsidR="005B6319" w:rsidRPr="008D0356" w14:paraId="53AF6731" w14:textId="77777777" w:rsidTr="00B82B38">
        <w:trPr>
          <w:jc w:val="center"/>
        </w:trPr>
        <w:tc>
          <w:tcPr>
            <w:tcW w:w="1431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5A3E7F6D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B6FF6" w14:textId="77777777" w:rsidR="005B6319" w:rsidRPr="008D0356" w:rsidRDefault="00285DC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F2F169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3EFBC" w14:textId="77777777" w:rsidR="005B6319" w:rsidRPr="008D0356" w:rsidRDefault="00285DC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B0C7AD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E92386" w14:textId="77777777" w:rsidR="005B6319" w:rsidRPr="008D0356" w:rsidRDefault="00285DC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047FD5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A8D20B" w14:textId="77777777" w:rsidR="005B6319" w:rsidRPr="008D0356" w:rsidRDefault="00285DC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EA44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41C936" w14:textId="77777777" w:rsidR="005B6319" w:rsidRPr="008D0356" w:rsidRDefault="00285DC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ρ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D0C8AD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</w:tr>
      <w:tr w:rsidR="005B6319" w:rsidRPr="008D0356" w14:paraId="77327D10" w14:textId="77777777" w:rsidTr="00B82B38">
        <w:trPr>
          <w:jc w:val="center"/>
        </w:trPr>
        <w:tc>
          <w:tcPr>
            <w:tcW w:w="518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16B48C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01190800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NAWM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385490C3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1F425B7D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4FBC96C3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0F09434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</w:t>
            </w:r>
            <w:r w:rsidR="005B6319"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8724ECD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54460C5A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E54B888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3337F919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55BF6B2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3413D080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0.003</w:t>
            </w:r>
          </w:p>
        </w:tc>
      </w:tr>
      <w:tr w:rsidR="005B6319" w:rsidRPr="008D0356" w14:paraId="0DB45732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6F4C25A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56D0D42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GM</w:t>
            </w:r>
            <w:r w:rsidR="00285DC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ctx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466E33C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1A284832" w14:textId="77777777" w:rsidR="005B6319" w:rsidRPr="008D0356" w:rsidRDefault="004357C0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6666003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07E0F41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F1C2B5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6B7BD30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1E1BBB2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3BEA6CAA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B5776CC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55753D0F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</w:tr>
      <w:tr w:rsidR="005B6319" w:rsidRPr="008D0356" w14:paraId="5069629D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81DE79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4340A278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1A5BF9F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EB4EB0F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DAA966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4590CA5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746C8E4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2195C073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0.010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904CBA8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18059146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8A2E87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0CBD2CB9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0.006</w:t>
            </w:r>
          </w:p>
        </w:tc>
      </w:tr>
      <w:tr w:rsidR="005B6319" w:rsidRPr="008D0356" w14:paraId="34DBB9AA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F8FDB8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2A702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C9E98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D09C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6C1777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D0EDD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C01DF0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93829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C4AAB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970C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F8DA2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63C80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</w:tr>
      <w:tr w:rsidR="005B6319" w:rsidRPr="008D0356" w14:paraId="30180E9B" w14:textId="77777777" w:rsidTr="00B82B38">
        <w:trPr>
          <w:jc w:val="center"/>
        </w:trPr>
        <w:tc>
          <w:tcPr>
            <w:tcW w:w="518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6E8D5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68303F1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NAWM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1DF1D131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0F30B3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702CCBE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1758DF4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45D3D04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9EA6A17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0F4F1EF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2FF24826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CC6A9F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C73C34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</w:tr>
      <w:tr w:rsidR="005B6319" w:rsidRPr="008D0356" w14:paraId="468F0C5D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F51B9D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47311E9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GM</w:t>
            </w:r>
            <w:r w:rsidR="00285DC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ctx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426E73EC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2261F702" w14:textId="77777777" w:rsidR="005B6319" w:rsidRPr="008D0356" w:rsidRDefault="004357C0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</w:t>
            </w:r>
            <w:r w:rsidR="005B6319"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34DCC23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A9D2E55" w14:textId="77777777" w:rsidR="005B6319" w:rsidRPr="00750D5C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B0767FD" w14:textId="77777777" w:rsidR="005B6319" w:rsidRPr="008D0356" w:rsidRDefault="0006533D" w:rsidP="0006533D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62D5184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39D117D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6BB4CEC3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26CED7A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77DF24AE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0.02</w:t>
            </w:r>
          </w:p>
        </w:tc>
      </w:tr>
      <w:tr w:rsidR="005B6319" w:rsidRPr="008D0356" w14:paraId="4206B6AA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DA2E03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65242E4F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38118B67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141DCE2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567B736E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908300E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A2874E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D19D0B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0.017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26977B8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732282F7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</w:t>
            </w:r>
            <w:r w:rsidR="005B6319"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E07359E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45A0B9DA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0.002</w:t>
            </w:r>
          </w:p>
        </w:tc>
      </w:tr>
      <w:tr w:rsidR="005B6319" w:rsidRPr="008D0356" w14:paraId="692A2AA0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9A62C4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CBA5DC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6CCA8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5F37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59088B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A9BC2D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A4D19B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9F72F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5C91AE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4D7E40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</w:t>
            </w:r>
            <w:r w:rsidR="005B6319"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14660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5A4A5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</w:t>
            </w:r>
            <w:r w:rsidR="005B6319"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</w:tr>
      <w:tr w:rsidR="005B6319" w:rsidRPr="008D0356" w14:paraId="09CDB4FD" w14:textId="77777777" w:rsidTr="00B82B38">
        <w:trPr>
          <w:jc w:val="center"/>
        </w:trPr>
        <w:tc>
          <w:tcPr>
            <w:tcW w:w="518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B2306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7BF828BF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NAWM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7A402A35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</w:t>
            </w:r>
            <w:r w:rsidR="004357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0AA03928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FBD576C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DCFA44C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1DEDE31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5DFEA476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CF83896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299F8452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</w:t>
            </w:r>
            <w:r w:rsidR="005B6319"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7A40F9C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1BF7BB00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</w:tr>
      <w:tr w:rsidR="005B6319" w:rsidRPr="008D0356" w14:paraId="429C343E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A4F40D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5A335BA8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GM</w:t>
            </w:r>
            <w:r w:rsidR="00285DC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ctx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7F501A10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3F04D671" w14:textId="77777777" w:rsidR="005B6319" w:rsidRPr="008D0356" w:rsidRDefault="004357C0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7A385FE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7582C0E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C9ED334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4193B9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0.018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711126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24FC2335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</w:t>
            </w:r>
            <w:r w:rsidR="005B6319" w:rsidRPr="008D03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7DF72A8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523E7F08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0.008</w:t>
            </w:r>
          </w:p>
        </w:tc>
      </w:tr>
      <w:tr w:rsidR="005B6319" w:rsidRPr="008D0356" w14:paraId="2192B416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8CFC4C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24B7DE48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3CD72E92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26227CA5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414851C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2433B5E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84967D5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53211265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6CB997D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3BCC205C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1023BFF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6DC45F8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0.005</w:t>
            </w:r>
          </w:p>
        </w:tc>
      </w:tr>
      <w:tr w:rsidR="005B6319" w:rsidRPr="008D0356" w14:paraId="0850D09A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13803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B929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A4141B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A43AC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70D95D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4F873F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45A25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032A9C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0.026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869577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0B432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ADC451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5155AE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</w:tr>
      <w:tr w:rsidR="005B6319" w:rsidRPr="008D0356" w14:paraId="4FFC23CA" w14:textId="77777777" w:rsidTr="00B82B38">
        <w:trPr>
          <w:jc w:val="center"/>
        </w:trPr>
        <w:tc>
          <w:tcPr>
            <w:tcW w:w="518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5F5600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2772FE5D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NAWM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19510C1" w14:textId="77777777" w:rsidR="005B6319" w:rsidRPr="008D0356" w:rsidRDefault="004357C0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</w:t>
            </w:r>
            <w:r w:rsidR="000653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4EB05CDB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5EE725DC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4A4483B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D73DB13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30A82100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D06C036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708AED5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3280BB4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2255C89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</w:tr>
      <w:tr w:rsidR="005B6319" w:rsidRPr="008D0356" w14:paraId="4E990096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6F5D04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6F450498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GM</w:t>
            </w:r>
            <w:r w:rsidR="00285DC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ctx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45CE2744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10C532D9" w14:textId="77777777" w:rsidR="005B6319" w:rsidRPr="008D0356" w:rsidRDefault="004357C0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83C6BD2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10151F2" w14:textId="77777777" w:rsidR="005B6319" w:rsidRPr="00750D5C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AB19817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3A2488C4" w14:textId="77777777" w:rsidR="005B6319" w:rsidRPr="00AD73A1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69F9BF3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542E7D76" w14:textId="77777777" w:rsidR="005B6319" w:rsidRPr="008D0356" w:rsidRDefault="006F0E04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68FFCF3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2CE7AB07" w14:textId="77777777" w:rsidR="005B6319" w:rsidRPr="008D0356" w:rsidRDefault="00BB675B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</w:p>
        </w:tc>
      </w:tr>
      <w:tr w:rsidR="005B6319" w:rsidRPr="008D0356" w14:paraId="21D4DE64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EB85A8C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14:paraId="6176A7D1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010D98A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41764A17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2052EB7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BDE24EE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</w:t>
            </w:r>
            <w:r w:rsidR="005B6319"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43BA171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1EAD43DE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81170FD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502895D7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400943BB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3E78229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0.002</w:t>
            </w:r>
          </w:p>
        </w:tc>
      </w:tr>
      <w:tr w:rsidR="005B6319" w:rsidRPr="008D0356" w14:paraId="551722A3" w14:textId="77777777" w:rsidTr="00B82B38">
        <w:trPr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E6477BE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52B6EC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406229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02A46C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6AA1CB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DCB6D" w14:textId="77777777" w:rsidR="005B6319" w:rsidRPr="008D0356" w:rsidRDefault="00750D5C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1F6E8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69E1BF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063075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DCAB4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618D4" w14:textId="77777777" w:rsidR="005B6319" w:rsidRPr="008D0356" w:rsidRDefault="0006533D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837B1F" w14:textId="77777777" w:rsidR="005B6319" w:rsidRPr="008D0356" w:rsidRDefault="005B6319" w:rsidP="00B82B3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0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&lt;0.001</w:t>
            </w:r>
          </w:p>
        </w:tc>
      </w:tr>
    </w:tbl>
    <w:p w14:paraId="7398A0E7" w14:textId="67868558" w:rsidR="005B6319" w:rsidRPr="00647B7F" w:rsidRDefault="008968BD" w:rsidP="005B631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</w:pPr>
      <w:r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Patients with MS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 were divided to </w:t>
      </w:r>
      <w:proofErr w:type="spellStart"/>
      <w:proofErr w:type="gramStart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NfL</w:t>
      </w:r>
      <w:proofErr w:type="spellEnd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(</w:t>
      </w:r>
      <w:proofErr w:type="gramEnd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low) and </w:t>
      </w:r>
      <w:proofErr w:type="spellStart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NfL</w:t>
      </w:r>
      <w:proofErr w:type="spellEnd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(high) subgroups based </w:t>
      </w:r>
      <w:r w:rsidR="00285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on the median value of healthy controls (23.1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 </w:t>
      </w:r>
      <w:proofErr w:type="spellStart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pg</w:t>
      </w:r>
      <w:proofErr w:type="spellEnd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/ml). Fractional anisotropy and mean, axial and radial diffusivities of the entire NAWM were correlated with the par</w:t>
      </w:r>
      <w:r w:rsidR="00B82B3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enchymal fractions of the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 NAWM, </w:t>
      </w:r>
      <w:r w:rsidR="00B82B3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cortical gray matter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, </w:t>
      </w:r>
      <w:r w:rsidR="00B82B3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T1 lesion and T2 lesion volumes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. 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Shown are Spearman correlation coefficients </w:t>
      </w:r>
      <w:r w:rsidR="00B82B3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B38">
        <w:rPr>
          <w:rFonts w:ascii="Times New Roman" w:hAnsi="Times New Roman" w:cs="Times New Roman"/>
          <w:sz w:val="20"/>
          <w:szCs w:val="20"/>
          <w:lang w:val="en-US"/>
        </w:rPr>
        <w:t>ρ</w:t>
      </w:r>
      <w:r w:rsidR="00B82B3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and uncorrected P-values. </w:t>
      </w:r>
      <w:r w:rsidR="00AD73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Significance of bolded P-</w:t>
      </w:r>
      <w:r w:rsidR="00AD73A1" w:rsidRPr="00AD73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values</w:t>
      </w:r>
      <w:r w:rsidR="00AD73A1" w:rsidRPr="00AD73A1">
        <w:rPr>
          <w:rFonts w:ascii="Times New Roman" w:hAnsi="Times New Roman" w:cs="Times New Roman"/>
          <w:sz w:val="24"/>
          <w:szCs w:val="24"/>
          <w:lang w:val="en-GB"/>
        </w:rPr>
        <w:t xml:space="preserve"> were</w:t>
      </w:r>
      <w:r w:rsidR="005B6319" w:rsidRPr="00AD73A1">
        <w:rPr>
          <w:rFonts w:ascii="Times New Roman" w:hAnsi="Times New Roman" w:cs="Times New Roman"/>
          <w:sz w:val="24"/>
          <w:szCs w:val="24"/>
          <w:lang w:val="en-GB"/>
        </w:rPr>
        <w:t xml:space="preserve"> sustained</w:t>
      </w:r>
      <w:r w:rsidR="005B6319" w:rsidRPr="00AD73A1">
        <w:rPr>
          <w:rFonts w:ascii="Times New Roman" w:hAnsi="Times New Roman" w:cs="Times New Roman"/>
          <w:sz w:val="24"/>
          <w:szCs w:val="24"/>
          <w:lang w:val="en-US"/>
        </w:rPr>
        <w:t xml:space="preserve"> after adjustment using False Discovery Rate method for the number of </w:t>
      </w:r>
      <w:r w:rsidR="004B23B1">
        <w:rPr>
          <w:rFonts w:ascii="Times New Roman" w:hAnsi="Times New Roman" w:cs="Times New Roman"/>
          <w:sz w:val="24"/>
          <w:szCs w:val="24"/>
          <w:lang w:val="en-US"/>
        </w:rPr>
        <w:t>correlation coefficients per group</w:t>
      </w:r>
      <w:r w:rsidR="005B6319" w:rsidRPr="00AD73A1">
        <w:rPr>
          <w:rFonts w:ascii="Times New Roman" w:hAnsi="Times New Roman" w:cs="Times New Roman"/>
          <w:sz w:val="24"/>
          <w:szCs w:val="24"/>
          <w:lang w:val="en-US"/>
        </w:rPr>
        <w:t xml:space="preserve"> (n = 16).</w:t>
      </w:r>
      <w:r w:rsid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 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AD = axial diffusivity; DTI = diffusion tensor imaging; FA = fractional anisotropy; </w:t>
      </w:r>
      <w:proofErr w:type="spellStart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GM</w:t>
      </w:r>
      <w:r w:rsidR="00B82B3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>ctx</w:t>
      </w:r>
      <w:proofErr w:type="spellEnd"/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 = </w:t>
      </w:r>
      <w:r w:rsidR="00B82B3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cortical 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gray matter; MD = mean diffusivity; 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MS = multiple sclerosis; NAWM = normal appearing white matter; </w:t>
      </w:r>
      <w:proofErr w:type="spellStart"/>
      <w:proofErr w:type="gramStart"/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>NfL</w:t>
      </w:r>
      <w:proofErr w:type="spellEnd"/>
      <w:proofErr w:type="gramEnd"/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>neurofilament</w:t>
      </w:r>
      <w:proofErr w:type="spellEnd"/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lastRenderedPageBreak/>
        <w:t>ligh</w:t>
      </w:r>
      <w:r w:rsidR="00647B7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 chain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; 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 xml:space="preserve">RD </w:t>
      </w:r>
      <w:r w:rsidR="005B6319" w:rsidRPr="00647B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i-FI"/>
        </w:rPr>
        <w:t xml:space="preserve">= radial diffusivity; </w:t>
      </w:r>
      <w:r w:rsidR="005B6319" w:rsidRPr="00647B7F">
        <w:rPr>
          <w:rFonts w:ascii="Times New Roman" w:hAnsi="Times New Roman" w:cs="Times New Roman"/>
          <w:sz w:val="24"/>
          <w:szCs w:val="24"/>
          <w:lang w:val="en-US"/>
        </w:rPr>
        <w:t>RRMS = relapsing remitting multiple sclerosis; SPMS = secondary progressive multiple sclerosis</w:t>
      </w:r>
    </w:p>
    <w:p w14:paraId="475B1456" w14:textId="77777777" w:rsidR="00647B7F" w:rsidRDefault="00647B7F" w:rsidP="005B6319">
      <w:pPr>
        <w:spacing w:line="480" w:lineRule="auto"/>
        <w:rPr>
          <w:rFonts w:ascii="Times New Roman" w:hAnsi="Times New Roman" w:cs="Times New Roman"/>
          <w:b/>
          <w:color w:val="000000"/>
          <w:lang w:val="en-US" w:eastAsia="fi-FI"/>
        </w:rPr>
      </w:pPr>
      <w:bookmarkStart w:id="0" w:name="_GoBack"/>
      <w:bookmarkEnd w:id="0"/>
    </w:p>
    <w:sectPr w:rsidR="00647B7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7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319"/>
    <w:rsid w:val="00001204"/>
    <w:rsid w:val="0006533D"/>
    <w:rsid w:val="00092E19"/>
    <w:rsid w:val="00113F31"/>
    <w:rsid w:val="002109CD"/>
    <w:rsid w:val="0023409E"/>
    <w:rsid w:val="00285DC9"/>
    <w:rsid w:val="00295F15"/>
    <w:rsid w:val="002C6FD1"/>
    <w:rsid w:val="00307F60"/>
    <w:rsid w:val="00347505"/>
    <w:rsid w:val="003E17B6"/>
    <w:rsid w:val="004357C0"/>
    <w:rsid w:val="00480060"/>
    <w:rsid w:val="00495571"/>
    <w:rsid w:val="004B23B1"/>
    <w:rsid w:val="004E6056"/>
    <w:rsid w:val="00531CCE"/>
    <w:rsid w:val="00560C67"/>
    <w:rsid w:val="00583F77"/>
    <w:rsid w:val="00597D36"/>
    <w:rsid w:val="005B6319"/>
    <w:rsid w:val="005B7D0C"/>
    <w:rsid w:val="005F190B"/>
    <w:rsid w:val="00647B7F"/>
    <w:rsid w:val="00661951"/>
    <w:rsid w:val="006B3D3E"/>
    <w:rsid w:val="006C036F"/>
    <w:rsid w:val="006F0E04"/>
    <w:rsid w:val="007250BF"/>
    <w:rsid w:val="00750D5C"/>
    <w:rsid w:val="007D161D"/>
    <w:rsid w:val="008968BD"/>
    <w:rsid w:val="008D3989"/>
    <w:rsid w:val="009026B2"/>
    <w:rsid w:val="00941681"/>
    <w:rsid w:val="009D3D87"/>
    <w:rsid w:val="00AC4934"/>
    <w:rsid w:val="00AD73A1"/>
    <w:rsid w:val="00B038E3"/>
    <w:rsid w:val="00B443CC"/>
    <w:rsid w:val="00B82B38"/>
    <w:rsid w:val="00BA6C55"/>
    <w:rsid w:val="00BB675B"/>
    <w:rsid w:val="00C63B7D"/>
    <w:rsid w:val="00CD1CFD"/>
    <w:rsid w:val="00D16550"/>
    <w:rsid w:val="00D90061"/>
    <w:rsid w:val="00E23BCF"/>
    <w:rsid w:val="00E34C04"/>
    <w:rsid w:val="00E5198E"/>
    <w:rsid w:val="00E95790"/>
    <w:rsid w:val="00EC715E"/>
    <w:rsid w:val="00FA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18649E"/>
  <w15:chartTrackingRefBased/>
  <w15:docId w15:val="{FF8165BA-9C55-418C-A67C-981AFA76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5B63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B6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B6319"/>
    <w:rPr>
      <w:rFonts w:ascii="Segoe UI" w:hAnsi="Segoe UI" w:cs="Segoe UI"/>
      <w:sz w:val="18"/>
      <w:szCs w:val="18"/>
    </w:rPr>
  </w:style>
  <w:style w:type="table" w:styleId="TaulukkoRuudukko">
    <w:name w:val="Table Grid"/>
    <w:basedOn w:val="Normaalitaulukko"/>
    <w:uiPriority w:val="39"/>
    <w:rsid w:val="005B6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5B6319"/>
    <w:pPr>
      <w:spacing w:beforeAutospacing="1" w:after="0" w:line="240" w:lineRule="auto"/>
    </w:pPr>
    <w:rPr>
      <w:rFonts w:eastAsiaTheme="minorEastAsia"/>
      <w:lang w:val="en-GB"/>
    </w:rPr>
  </w:style>
  <w:style w:type="character" w:styleId="Kommentinviite">
    <w:name w:val="annotation reference"/>
    <w:basedOn w:val="Kappaleenoletusfontti"/>
    <w:uiPriority w:val="99"/>
    <w:semiHidden/>
    <w:unhideWhenUsed/>
    <w:rsid w:val="005F190B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5F190B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5F190B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5F190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5F19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846A664A.dotm</Template>
  <TotalTime>4</TotalTime>
  <Pages>10</Pages>
  <Words>973</Words>
  <Characters>7888</Characters>
  <Application>Microsoft Office Word</Application>
  <DocSecurity>0</DocSecurity>
  <Lines>65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maihel</dc:creator>
  <cp:keywords/>
  <dc:description/>
  <cp:lastModifiedBy>Saraste Maija</cp:lastModifiedBy>
  <cp:revision>3</cp:revision>
  <dcterms:created xsi:type="dcterms:W3CDTF">2020-09-11T11:31:00Z</dcterms:created>
  <dcterms:modified xsi:type="dcterms:W3CDTF">2020-09-14T10:32:00Z</dcterms:modified>
</cp:coreProperties>
</file>