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D1" w:rsidRDefault="00A356D1">
      <w:pPr>
        <w:keepNext/>
        <w:spacing w:after="200"/>
        <w:rPr>
          <w:rFonts w:ascii="Cambria" w:hAnsi="Cambria" w:cs="Cambria"/>
          <w:b/>
          <w:bCs/>
          <w:color w:val="4F81BD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Table.</w:t>
      </w:r>
      <w:r>
        <w:rPr>
          <w:rFonts w:ascii="Cambria" w:hAnsi="Cambria" w:cs="Cambria"/>
          <w:b/>
          <w:bCs/>
          <w:color w:val="4F81BD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Detailed analysis of all 33 cases. The patients are ordered based on the computer score ranging from -1.13 (atypical UIP) to 1.74 (classic UIP). Coronal and axial views of the lung parenchyma are shown with a window level of -500 HU and a width of 1400 HU.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4740"/>
        <w:gridCol w:w="4738"/>
      </w:tblGrid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86" w:dyaOrig="1603">
                <v:rect id="rectole0000000000" o:spid="_x0000_i1025" style="width:109.5pt;height:80.25pt" o:ole="" o:preferrelative="t" stroked="f">
                  <v:imagedata r:id="rId4" o:title=""/>
                </v:rect>
                <o:OLEObject Type="Embed" ProgID="StaticMetafile" ShapeID="rectole0000000000" DrawAspect="Content" ObjectID="_1478399541" r:id="rId5"/>
              </w:object>
            </w:r>
            <w:r w:rsidRPr="00E71A4A">
              <w:object w:dxaOrig="2074" w:dyaOrig="1588">
                <v:rect id="rectole0000000001" o:spid="_x0000_i1026" style="width:103.5pt;height:79.5pt" o:ole="" o:preferrelative="t" stroked="f">
                  <v:imagedata r:id="rId6" o:title=""/>
                </v:rect>
                <o:OLEObject Type="Embed" ProgID="StaticMetafile" ShapeID="rectole0000000001" DrawAspect="Content" ObjectID="_1478399542" r:id="rId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Computer score: -1.13 (atypical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left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fellow 2: atypical UIP</w:t>
            </w:r>
            <w:r>
              <w:rPr>
                <w:rFonts w:ascii="Menlo Regular" w:hAnsi="Menlo Regular" w:cs="Menlo Regular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43" w:dyaOrig="1581">
                <v:rect id="rectole0000000002" o:spid="_x0000_i1027" style="width:112.5pt;height:78.75pt" o:ole="" o:preferrelative="t" stroked="f">
                  <v:imagedata r:id="rId8" o:title=""/>
                </v:rect>
                <o:OLEObject Type="Embed" ProgID="StaticMetafile" ShapeID="rectole0000000002" DrawAspect="Content" ObjectID="_1478399543" r:id="rId9"/>
              </w:object>
            </w:r>
            <w:r w:rsidRPr="00E71A4A">
              <w:object w:dxaOrig="2054" w:dyaOrig="1578">
                <v:rect id="rectole0000000003" o:spid="_x0000_i1028" style="width:102.75pt;height:78.75pt" o:ole="" o:preferrelative="t" stroked="f">
                  <v:imagedata r:id="rId10" o:title=""/>
                </v:rect>
                <o:OLEObject Type="Embed" ProgID="StaticMetafile" ShapeID="rectole0000000003" DrawAspect="Content" ObjectID="_1478399544" r:id="rId1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Computer score: -1.03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fellow 1: atypical UIP</w:t>
            </w:r>
            <w:r>
              <w:rPr>
                <w:rFonts w:ascii="Lucida Grande" w:hAnsi="Lucida Grande" w:cs="Lucida Grande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6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65" w:dyaOrig="1653">
                <v:rect id="rectole0000000004" o:spid="_x0000_i1029" style="width:113.25pt;height:82.5pt" o:ole="" o:preferrelative="t" stroked="f">
                  <v:imagedata r:id="rId12" o:title=""/>
                </v:rect>
                <o:OLEObject Type="Embed" ProgID="StaticMetafile" ShapeID="rectole0000000004" DrawAspect="Content" ObjectID="_1478399545" r:id="rId13"/>
              </w:object>
            </w:r>
            <w:r w:rsidRPr="00E71A4A">
              <w:object w:dxaOrig="2011" w:dyaOrig="1652">
                <v:rect id="rectole0000000005" o:spid="_x0000_i1030" style="width:100.5pt;height:82.5pt" o:ole="" o:preferrelative="t" stroked="f">
                  <v:imagedata r:id="rId14" o:title=""/>
                </v:rect>
                <o:OLEObject Type="Embed" ProgID="StaticMetafile" ShapeID="rectole0000000005" DrawAspect="Content" ObjectID="_1478399546" r:id="rId1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Computer score: -0.97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65" w:dyaOrig="1648">
                <v:rect id="rectole0000000006" o:spid="_x0000_i1031" style="width:113.25pt;height:82.5pt" o:ole="" o:preferrelative="t" stroked="f">
                  <v:imagedata r:id="rId16" o:title=""/>
                </v:rect>
                <o:OLEObject Type="Embed" ProgID="StaticMetafile" ShapeID="rectole0000000006" DrawAspect="Content" ObjectID="_1478399547" r:id="rId17"/>
              </w:object>
            </w:r>
            <w:r w:rsidRPr="00E71A4A">
              <w:object w:dxaOrig="2073" w:dyaOrig="1658">
                <v:rect id="rectole0000000007" o:spid="_x0000_i1032" style="width:103.5pt;height:83.25pt" o:ole="" o:preferrelative="t" stroked="f">
                  <v:imagedata r:id="rId18" o:title=""/>
                </v:rect>
                <o:OLEObject Type="Embed" ProgID="StaticMetafile" ShapeID="rectole0000000007" DrawAspect="Content" ObjectID="_1478399548" r:id="rId1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Computer score: -0.89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6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304" w:dyaOrig="1682">
                <v:rect id="rectole0000000008" o:spid="_x0000_i1033" style="width:115.5pt;height:84pt" o:ole="" o:preferrelative="t" stroked="f">
                  <v:imagedata r:id="rId20" o:title=""/>
                </v:rect>
                <o:OLEObject Type="Embed" ProgID="StaticMetafile" ShapeID="rectole0000000008" DrawAspect="Content" ObjectID="_1478399549" r:id="rId21"/>
              </w:object>
            </w:r>
            <w:r w:rsidRPr="00E71A4A">
              <w:object w:dxaOrig="2051" w:dyaOrig="1678">
                <v:rect id="rectole0000000009" o:spid="_x0000_i1034" style="width:102.75pt;height:84pt" o:ole="" o:preferrelative="t" stroked="f">
                  <v:imagedata r:id="rId22" o:title=""/>
                </v:rect>
                <o:OLEObject Type="Embed" ProgID="StaticMetafile" ShapeID="rectole0000000009" DrawAspect="Content" ObjectID="_1478399550" r:id="rId2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Computer score: -0.88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1944" w:dyaOrig="1681">
                <v:rect id="rectole0000000010" o:spid="_x0000_i1035" style="width:97.5pt;height:84pt" o:ole="" o:preferrelative="t" stroked="f">
                  <v:imagedata r:id="rId24" o:title=""/>
                </v:rect>
                <o:OLEObject Type="Embed" ProgID="StaticMetafile" ShapeID="rectole0000000010" DrawAspect="Content" ObjectID="_1478399551" r:id="rId25"/>
              </w:object>
            </w:r>
            <w:r w:rsidRPr="00E71A4A">
              <w:object w:dxaOrig="2261" w:dyaOrig="1656">
                <v:rect id="rectole0000000011" o:spid="_x0000_i1036" style="width:113.25pt;height:82.5pt" o:ole="" o:preferrelative="t" stroked="f">
                  <v:imagedata r:id="rId26" o:title=""/>
                </v:rect>
                <o:OLEObject Type="Embed" ProgID="StaticMetafile" ShapeID="rectole0000000011" DrawAspect="Content" ObjectID="_1478399552" r:id="rId2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Computer score: -0.82 (atypical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left="-3" w:firstLine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consensus: classic UIP </w:t>
            </w:r>
          </w:p>
          <w:p w:rsidR="00A356D1" w:rsidRDefault="00A356D1">
            <w:pPr>
              <w:spacing w:line="480" w:lineRule="auto"/>
              <w:ind w:left="-3" w:firstLine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-3" w:firstLine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357" w:dyaOrig="1658">
                <v:rect id="rectole0000000012" o:spid="_x0000_i1037" style="width:117.75pt;height:83.25pt" o:ole="" o:preferrelative="t" stroked="f">
                  <v:imagedata r:id="rId28" o:title=""/>
                </v:rect>
                <o:OLEObject Type="Embed" ProgID="StaticMetafile" ShapeID="rectole0000000012" DrawAspect="Content" ObjectID="_1478399553" r:id="rId29"/>
              </w:object>
            </w:r>
            <w:r w:rsidRPr="00E71A4A">
              <w:object w:dxaOrig="1849" w:dyaOrig="1666">
                <v:rect id="rectole0000000013" o:spid="_x0000_i1038" style="width:92.25pt;height:83.25pt" o:ole="" o:preferrelative="t" stroked="f">
                  <v:imagedata r:id="rId30" o:title=""/>
                </v:rect>
                <o:OLEObject Type="Embed" ProgID="StaticMetafile" ShapeID="rectole0000000013" DrawAspect="Content" ObjectID="_1478399554" r:id="rId3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Computer score: -0.7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68" w:dyaOrig="1518">
                <v:rect id="rectole0000000014" o:spid="_x0000_i1039" style="width:103.5pt;height:75.75pt" o:ole="" o:preferrelative="t" stroked="f">
                  <v:imagedata r:id="rId32" o:title=""/>
                </v:rect>
                <o:OLEObject Type="Embed" ProgID="StaticMetafile" ShapeID="rectole0000000014" DrawAspect="Content" ObjectID="_1478399555" r:id="rId33"/>
              </w:object>
            </w:r>
            <w:r w:rsidRPr="00E71A4A">
              <w:object w:dxaOrig="2153" w:dyaOrig="1495">
                <v:rect id="rectole0000000015" o:spid="_x0000_i1040" style="width:108pt;height:75pt" o:ole="" o:preferrelative="t" stroked="f">
                  <v:imagedata r:id="rId34" o:title=""/>
                </v:rect>
                <o:OLEObject Type="Embed" ProgID="StaticMetafile" ShapeID="rectole0000000015" DrawAspect="Content" ObjectID="_1478399556" r:id="rId3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Lucida Grande" w:hAnsi="Lucida Grande" w:cs="Lucida Grande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Computer score: -0.64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26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86" w:dyaOrig="1760">
                <v:rect id="rectole0000000016" o:spid="_x0000_i1041" style="width:109.5pt;height:87.75pt" o:ole="" o:preferrelative="t" stroked="f">
                  <v:imagedata r:id="rId36" o:title=""/>
                </v:rect>
                <o:OLEObject Type="Embed" ProgID="StaticMetafile" ShapeID="rectole0000000016" DrawAspect="Content" ObjectID="_1478399557" r:id="rId37"/>
              </w:object>
            </w:r>
            <w:r w:rsidRPr="00E71A4A">
              <w:object w:dxaOrig="2097" w:dyaOrig="1834">
                <v:rect id="rectole0000000017" o:spid="_x0000_i1042" style="width:105pt;height:91.5pt" o:ole="" o:preferrelative="t" stroked="f">
                  <v:imagedata r:id="rId38" o:title=""/>
                </v:rect>
                <o:OLEObject Type="Embed" ProgID="StaticMetafile" ShapeID="rectole0000000017" DrawAspect="Content" ObjectID="_1478399558" r:id="rId3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Computer score: -0.63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left="27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87" w:dyaOrig="1537">
                <v:rect id="rectole0000000018" o:spid="_x0000_i1043" style="width:109.5pt;height:76.5pt" o:ole="" o:preferrelative="t" stroked="f">
                  <v:imagedata r:id="rId40" o:title=""/>
                </v:rect>
                <o:OLEObject Type="Embed" ProgID="StaticMetafile" ShapeID="rectole0000000018" DrawAspect="Content" ObjectID="_1478399559" r:id="rId41"/>
              </w:object>
            </w:r>
            <w:r w:rsidRPr="00E71A4A">
              <w:object w:dxaOrig="2157" w:dyaOrig="1532">
                <v:rect id="rectole0000000019" o:spid="_x0000_i1044" style="width:108pt;height:76.5pt" o:ole="" o:preferrelative="t" stroked="f">
                  <v:imagedata r:id="rId42" o:title=""/>
                </v:rect>
                <o:OLEObject Type="Embed" ProgID="StaticMetafile" ShapeID="rectole0000000019" DrawAspect="Content" ObjectID="_1478399560" r:id="rId4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Computer score: -0.56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05" w:dyaOrig="1540">
                <v:rect id="rectole0000000020" o:spid="_x0000_i1045" style="width:110.25pt;height:77.25pt" o:ole="" o:preferrelative="t" stroked="f">
                  <v:imagedata r:id="rId44" o:title=""/>
                </v:rect>
                <o:OLEObject Type="Embed" ProgID="StaticMetafile" ShapeID="rectole0000000020" DrawAspect="Content" ObjectID="_1478399561" r:id="rId45"/>
              </w:object>
            </w:r>
            <w:r w:rsidRPr="00E71A4A">
              <w:object w:dxaOrig="2140" w:dyaOrig="1568">
                <v:rect id="rectole0000000021" o:spid="_x0000_i1046" style="width:107.25pt;height:78.75pt" o:ole="" o:preferrelative="t" stroked="f">
                  <v:imagedata r:id="rId46" o:title=""/>
                </v:rect>
                <o:OLEObject Type="Embed" ProgID="StaticMetafile" ShapeID="rectole0000000021" DrawAspect="Content" ObjectID="_1478399562" r:id="rId4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Computer score: -0.41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413" w:dyaOrig="1546">
                <v:rect id="rectole0000000022" o:spid="_x0000_i1047" style="width:120.75pt;height:77.25pt" o:ole="" o:preferrelative="t" stroked="f">
                  <v:imagedata r:id="rId48" o:title=""/>
                </v:rect>
                <o:OLEObject Type="Embed" ProgID="StaticMetafile" ShapeID="rectole0000000022" DrawAspect="Content" ObjectID="_1478399563" r:id="rId49"/>
              </w:object>
            </w:r>
            <w:r w:rsidRPr="00E71A4A">
              <w:object w:dxaOrig="1928" w:dyaOrig="1534">
                <v:rect id="rectole0000000023" o:spid="_x0000_i1048" style="width:96.75pt;height:76.5pt" o:ole="" o:preferrelative="t" stroked="f">
                  <v:imagedata r:id="rId50" o:title=""/>
                </v:rect>
                <o:OLEObject Type="Embed" ProgID="StaticMetafile" ShapeID="rectole0000000023" DrawAspect="Content" ObjectID="_1478399564" r:id="rId5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Computer score: -0.39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01" w:dyaOrig="1578">
                <v:rect id="rectole0000000024" o:spid="_x0000_i1049" style="width:110.25pt;height:78.75pt" o:ole="" o:preferrelative="t" stroked="f">
                  <v:imagedata r:id="rId52" o:title=""/>
                </v:rect>
                <o:OLEObject Type="Embed" ProgID="StaticMetafile" ShapeID="rectole0000000024" DrawAspect="Content" ObjectID="_1478399565" r:id="rId53"/>
              </w:object>
            </w:r>
            <w:r w:rsidRPr="00E71A4A">
              <w:object w:dxaOrig="2153" w:dyaOrig="1591">
                <v:rect id="rectole0000000025" o:spid="_x0000_i1050" style="width:108pt;height:79.5pt" o:ole="" o:preferrelative="t" stroked="f">
                  <v:imagedata r:id="rId54" o:title=""/>
                </v:rect>
                <o:OLEObject Type="Embed" ProgID="StaticMetafile" ShapeID="rectole0000000025" DrawAspect="Content" ObjectID="_1478399566" r:id="rId5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Computer score: -0.34 (atypical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left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348" w:dyaOrig="1438">
                <v:rect id="rectole0000000026" o:spid="_x0000_i1051" style="width:117.75pt;height:1in" o:ole="" o:preferrelative="t" stroked="f">
                  <v:imagedata r:id="rId56" o:title=""/>
                </v:rect>
                <o:OLEObject Type="Embed" ProgID="StaticMetafile" ShapeID="rectole0000000026" DrawAspect="Content" ObjectID="_1478399567" r:id="rId57"/>
              </w:object>
            </w:r>
            <w:r w:rsidRPr="00E71A4A">
              <w:object w:dxaOrig="2006" w:dyaOrig="1489">
                <v:rect id="rectole0000000027" o:spid="_x0000_i1052" style="width:100.5pt;height:74.25pt" o:ole="" o:preferrelative="t" stroked="f">
                  <v:imagedata r:id="rId58" o:title=""/>
                </v:rect>
                <o:OLEObject Type="Embed" ProgID="StaticMetafile" ShapeID="rectole0000000027" DrawAspect="Content" ObjectID="_1478399568" r:id="rId5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Computer score: -0.28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39" w:dyaOrig="1671">
                <v:rect id="rectole0000000028" o:spid="_x0000_i1053" style="width:102pt;height:83.25pt" o:ole="" o:preferrelative="t" stroked="f">
                  <v:imagedata r:id="rId60" o:title=""/>
                </v:rect>
                <o:OLEObject Type="Embed" ProgID="StaticMetafile" ShapeID="rectole0000000028" DrawAspect="Content" ObjectID="_1478399569" r:id="rId61"/>
              </w:object>
            </w:r>
            <w:r w:rsidRPr="00E71A4A">
              <w:object w:dxaOrig="2121" w:dyaOrig="1671">
                <v:rect id="rectole0000000029" o:spid="_x0000_i1054" style="width:105.75pt;height:83.25pt" o:ole="" o:preferrelative="t" stroked="f">
                  <v:imagedata r:id="rId62" o:title=""/>
                </v:rect>
                <o:OLEObject Type="Embed" ProgID="StaticMetafile" ShapeID="rectole0000000029" DrawAspect="Content" ObjectID="_1478399570" r:id="rId6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Computer score: -0.23 (atypical UIP)</w:t>
            </w:r>
            <w:r>
              <w:rPr>
                <w:rFonts w:ascii="Lucida Grande" w:hAnsi="Lucida Grande" w:cs="Lucida Grande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1957" w:dyaOrig="1650">
                <v:rect id="rectole0000000030" o:spid="_x0000_i1055" style="width:97.5pt;height:82.5pt" o:ole="" o:preferrelative="t" stroked="f">
                  <v:imagedata r:id="rId64" o:title=""/>
                </v:rect>
                <o:OLEObject Type="Embed" ProgID="StaticMetafile" ShapeID="rectole0000000030" DrawAspect="Content" ObjectID="_1478399571" r:id="rId65"/>
              </w:object>
            </w:r>
            <w:r w:rsidRPr="00E71A4A">
              <w:object w:dxaOrig="2290" w:dyaOrig="1638">
                <v:rect id="rectole0000000031" o:spid="_x0000_i1056" style="width:114.75pt;height:81.75pt" o:ole="" o:preferrelative="t" stroked="f">
                  <v:imagedata r:id="rId66" o:title=""/>
                </v:rect>
                <o:OLEObject Type="Embed" ProgID="StaticMetafile" ShapeID="rectole0000000031" DrawAspect="Content" ObjectID="_1478399572" r:id="rId6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Computer score: -0.21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52" w:dyaOrig="1790">
                <v:rect id="rectole0000000032" o:spid="_x0000_i1057" style="width:107.25pt;height:89.25pt" o:ole="" o:preferrelative="t" stroked="f">
                  <v:imagedata r:id="rId68" o:title=""/>
                </v:rect>
                <o:OLEObject Type="Embed" ProgID="StaticMetafile" ShapeID="rectole0000000032" DrawAspect="Content" ObjectID="_1478399573" r:id="rId69"/>
              </w:object>
            </w:r>
            <w:r w:rsidRPr="00E71A4A">
              <w:object w:dxaOrig="2204" w:dyaOrig="1765">
                <v:rect id="rectole0000000033" o:spid="_x0000_i1058" style="width:110.25pt;height:88.5pt" o:ole="" o:preferrelative="t" stroked="f">
                  <v:imagedata r:id="rId70" o:title=""/>
                </v:rect>
                <o:OLEObject Type="Embed" ProgID="StaticMetafile" ShapeID="rectole0000000033" DrawAspect="Content" ObjectID="_1478399574" r:id="rId7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Computer score: -0.09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88" w:dyaOrig="1568">
                <v:rect id="rectole0000000034" o:spid="_x0000_i1059" style="width:109.5pt;height:78.75pt" o:ole="" o:preferrelative="t" stroked="f">
                  <v:imagedata r:id="rId72" o:title=""/>
                </v:rect>
                <o:OLEObject Type="Embed" ProgID="StaticMetafile" ShapeID="rectole0000000034" DrawAspect="Content" ObjectID="_1478399575" r:id="rId73"/>
              </w:object>
            </w:r>
            <w:r w:rsidRPr="00E71A4A">
              <w:object w:dxaOrig="2151" w:dyaOrig="1552">
                <v:rect id="rectole0000000035" o:spid="_x0000_i1060" style="width:107.25pt;height:77.25pt" o:ole="" o:preferrelative="t" stroked="f">
                  <v:imagedata r:id="rId74" o:title=""/>
                </v:rect>
                <o:OLEObject Type="Embed" ProgID="StaticMetafile" ShapeID="rectole0000000035" DrawAspect="Content" ObjectID="_1478399576" r:id="rId7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Computer score: -0.08 (atypical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42" w:dyaOrig="1747">
                <v:rect id="rectole0000000036" o:spid="_x0000_i1061" style="width:111.75pt;height:87pt" o:ole="" o:preferrelative="t" stroked="f">
                  <v:imagedata r:id="rId76" o:title=""/>
                </v:rect>
                <o:OLEObject Type="Embed" ProgID="StaticMetafile" ShapeID="rectole0000000036" DrawAspect="Content" ObjectID="_1478399577" r:id="rId77"/>
              </w:object>
            </w:r>
            <w:r w:rsidRPr="00E71A4A">
              <w:object w:dxaOrig="2122" w:dyaOrig="1725">
                <v:rect id="rectole0000000037" o:spid="_x0000_i1062" style="width:105.75pt;height:86.25pt" o:ole="" o:preferrelative="t" stroked="f">
                  <v:imagedata r:id="rId78" o:title=""/>
                </v:rect>
                <o:OLEObject Type="Embed" ProgID="StaticMetafile" ShapeID="rectole0000000037" DrawAspect="Content" ObjectID="_1478399578" r:id="rId7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Computer score: 0.01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24" w:dyaOrig="1479">
                <v:rect id="rectole0000000038" o:spid="_x0000_i1063" style="width:106.5pt;height:74.25pt" o:ole="" o:preferrelative="t" stroked="f">
                  <v:imagedata r:id="rId80" o:title=""/>
                </v:rect>
                <o:OLEObject Type="Embed" ProgID="StaticMetafile" ShapeID="rectole0000000038" DrawAspect="Content" ObjectID="_1478399579" r:id="rId81"/>
              </w:object>
            </w:r>
            <w:r w:rsidRPr="00E71A4A">
              <w:object w:dxaOrig="2216" w:dyaOrig="1468">
                <v:rect id="rectole0000000039" o:spid="_x0000_i1064" style="width:111pt;height:73.5pt" o:ole="" o:preferrelative="t" stroked="f">
                  <v:imagedata r:id="rId82" o:title=""/>
                </v:rect>
                <o:OLEObject Type="Embed" ProgID="StaticMetafile" ShapeID="rectole0000000039" DrawAspect="Content" ObjectID="_1478399580" r:id="rId8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Computer score: 0.01 (classic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62" w:dyaOrig="1595">
                <v:rect id="rectole0000000040" o:spid="_x0000_i1065" style="width:108pt;height:79.5pt" o:ole="" o:preferrelative="t" stroked="f">
                  <v:imagedata r:id="rId84" o:title=""/>
                </v:rect>
                <o:OLEObject Type="Embed" ProgID="StaticMetafile" ShapeID="rectole0000000040" DrawAspect="Content" ObjectID="_1478399581" r:id="rId85"/>
              </w:object>
            </w:r>
            <w:r w:rsidRPr="00E71A4A">
              <w:object w:dxaOrig="2204" w:dyaOrig="1568">
                <v:rect id="rectole0000000041" o:spid="_x0000_i1066" style="width:110.25pt;height:78.75pt" o:ole="" o:preferrelative="t" stroked="f">
                  <v:imagedata r:id="rId86" o:title=""/>
                </v:rect>
                <o:OLEObject Type="Embed" ProgID="StaticMetafile" ShapeID="rectole0000000041" DrawAspect="Content" ObjectID="_1478399582" r:id="rId8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Computer score: 0.05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06" w:dyaOrig="1855">
                <v:rect id="rectole0000000042" o:spid="_x0000_i1067" style="width:100.5pt;height:93pt" o:ole="" o:preferrelative="t" stroked="f">
                  <v:imagedata r:id="rId88" o:title=""/>
                </v:rect>
                <o:OLEObject Type="Embed" ProgID="StaticMetafile" ShapeID="rectole0000000042" DrawAspect="Content" ObjectID="_1478399583" r:id="rId89"/>
              </w:object>
            </w:r>
            <w:r w:rsidRPr="00E71A4A">
              <w:object w:dxaOrig="2285" w:dyaOrig="1800">
                <v:rect id="rectole0000000043" o:spid="_x0000_i1068" style="width:114pt;height:90pt" o:ole="" o:preferrelative="t" stroked="f">
                  <v:imagedata r:id="rId90" o:title=""/>
                </v:rect>
                <o:OLEObject Type="Embed" ProgID="StaticMetafile" ShapeID="rectole0000000043" DrawAspect="Content" ObjectID="_1478399584" r:id="rId9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Computer score: 0.07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consensus: classic UIP 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51" w:dyaOrig="1649">
                <v:rect id="rectole0000000044" o:spid="_x0000_i1069" style="width:102.75pt;height:82.5pt" o:ole="" o:preferrelative="t" stroked="f">
                  <v:imagedata r:id="rId92" o:title=""/>
                </v:rect>
                <o:OLEObject Type="Embed" ProgID="StaticMetafile" ShapeID="rectole0000000044" DrawAspect="Content" ObjectID="_1478399585" r:id="rId93"/>
              </w:object>
            </w:r>
            <w:r w:rsidRPr="00E71A4A">
              <w:object w:dxaOrig="2314" w:dyaOrig="1617">
                <v:rect id="rectole0000000045" o:spid="_x0000_i1070" style="width:115.5pt;height:81pt" o:ole="" o:preferrelative="t" stroked="f">
                  <v:imagedata r:id="rId94" o:title=""/>
                </v:rect>
                <o:OLEObject Type="Embed" ProgID="StaticMetafile" ShapeID="rectole0000000045" DrawAspect="Content" ObjectID="_1478399586" r:id="rId9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Computer score: 0.1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consensus: classic UIP </w:t>
            </w:r>
          </w:p>
          <w:p w:rsidR="00A356D1" w:rsidRDefault="00A356D1">
            <w:pPr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6D1" w:rsidRPr="00E71A4A" w:rsidRDefault="00A356D1">
            <w:pPr>
              <w:spacing w:line="480" w:lineRule="auto"/>
              <w:ind w:left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1814" w:dyaOrig="1648">
                <v:rect id="rectole0000000046" o:spid="_x0000_i1071" style="width:90.75pt;height:82.5pt" o:ole="" o:preferrelative="t" stroked="f">
                  <v:imagedata r:id="rId96" o:title=""/>
                </v:rect>
                <o:OLEObject Type="Embed" ProgID="StaticMetafile" ShapeID="rectole0000000046" DrawAspect="Content" ObjectID="_1478399587" r:id="rId97"/>
              </w:object>
            </w:r>
            <w:r w:rsidRPr="00E71A4A">
              <w:object w:dxaOrig="2324" w:dyaOrig="1528">
                <v:rect id="rectole0000000047" o:spid="_x0000_i1072" style="width:116.25pt;height:76.5pt" o:ole="" o:preferrelative="t" stroked="f">
                  <v:imagedata r:id="rId98" o:title=""/>
                </v:rect>
                <o:OLEObject Type="Embed" ProgID="StaticMetafile" ShapeID="rectole0000000047" DrawAspect="Content" ObjectID="_1478399588" r:id="rId9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Menlo Regular" w:hAnsi="Menlo Regular" w:cs="Menlo Regular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Computer score: 0.1 (classic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left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1903" w:dyaOrig="1720">
                <v:rect id="rectole0000000048" o:spid="_x0000_i1073" style="width:95.25pt;height:86.25pt" o:ole="" o:preferrelative="t" stroked="f">
                  <v:imagedata r:id="rId100" o:title=""/>
                </v:rect>
                <o:OLEObject Type="Embed" ProgID="StaticMetafile" ShapeID="rectole0000000048" DrawAspect="Content" ObjectID="_1478399589" r:id="rId101"/>
              </w:object>
            </w:r>
            <w:r w:rsidRPr="00E71A4A">
              <w:object w:dxaOrig="2214" w:dyaOrig="1708">
                <v:rect id="rectole0000000049" o:spid="_x0000_i1074" style="width:111pt;height:85.5pt" o:ole="" o:preferrelative="t" stroked="f">
                  <v:imagedata r:id="rId102" o:title=""/>
                </v:rect>
                <o:OLEObject Type="Embed" ProgID="StaticMetafile" ShapeID="rectole0000000049" DrawAspect="Content" ObjectID="_1478399590" r:id="rId10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 Computer score: 0.11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consensus: classic UIP 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1985" w:dyaOrig="1604">
                <v:rect id="rectole0000000050" o:spid="_x0000_i1075" style="width:99pt;height:80.25pt" o:ole="" o:preferrelative="t" stroked="f">
                  <v:imagedata r:id="rId104" o:title=""/>
                </v:rect>
                <o:OLEObject Type="Embed" ProgID="StaticMetafile" ShapeID="rectole0000000050" DrawAspect="Content" ObjectID="_1478399591" r:id="rId105"/>
              </w:object>
            </w:r>
            <w:r w:rsidRPr="00E71A4A">
              <w:object w:dxaOrig="2259" w:dyaOrig="1557">
                <v:rect id="rectole0000000051" o:spid="_x0000_i1076" style="width:113.25pt;height:78pt" o:ole="" o:preferrelative="t" stroked="f">
                  <v:imagedata r:id="rId106" o:title=""/>
                </v:rect>
                <o:OLEObject Type="Embed" ProgID="StaticMetafile" ShapeID="rectole0000000051" DrawAspect="Content" ObjectID="_1478399592" r:id="rId10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 Computer score: 0.19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consensus: classic UIP 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atypical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23" w:dyaOrig="1654">
                <v:rect id="rectole0000000052" o:spid="_x0000_i1077" style="width:101.25pt;height:82.5pt" o:ole="" o:preferrelative="t" stroked="f">
                  <v:imagedata r:id="rId108" o:title=""/>
                </v:rect>
                <o:OLEObject Type="Embed" ProgID="StaticMetafile" ShapeID="rectole0000000052" DrawAspect="Content" ObjectID="_1478399593" r:id="rId109"/>
              </w:object>
            </w:r>
            <w:r w:rsidRPr="00E71A4A">
              <w:object w:dxaOrig="2312" w:dyaOrig="1556">
                <v:rect id="rectole0000000053" o:spid="_x0000_i1078" style="width:115.5pt;height:78pt" o:ole="" o:preferrelative="t" stroked="f">
                  <v:imagedata r:id="rId110" o:title=""/>
                </v:rect>
                <o:OLEObject Type="Embed" ProgID="StaticMetafile" ShapeID="rectole0000000053" DrawAspect="Content" ObjectID="_1478399594" r:id="rId11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 Computer score: 0.24 (classic UIP)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atypical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atypical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sz w:val="24"/>
                <w:szCs w:val="24"/>
              </w:rPr>
              <w:t>✗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081" w:dyaOrig="1714">
                <v:rect id="rectole0000000054" o:spid="_x0000_i1079" style="width:104.25pt;height:85.5pt" o:ole="" o:preferrelative="t" stroked="f">
                  <v:imagedata r:id="rId112" o:title=""/>
                </v:rect>
                <o:OLEObject Type="Embed" ProgID="StaticMetafile" ShapeID="rectole0000000054" DrawAspect="Content" ObjectID="_1478399595" r:id="rId113"/>
              </w:object>
            </w:r>
            <w:r w:rsidRPr="00E71A4A">
              <w:object w:dxaOrig="2153" w:dyaOrig="1726">
                <v:rect id="rectole0000000055" o:spid="_x0000_i1080" style="width:108pt;height:86.25pt" o:ole="" o:preferrelative="t" stroked="f">
                  <v:imagedata r:id="rId114" o:title=""/>
                </v:rect>
                <o:OLEObject Type="Embed" ProgID="StaticMetafile" ShapeID="rectole0000000055" DrawAspect="Content" ObjectID="_1478399596" r:id="rId11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 Computer score: 0.56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42" w:dyaOrig="1653">
                <v:rect id="rectole0000000056" o:spid="_x0000_i1081" style="width:111.75pt;height:82.5pt" o:ole="" o:preferrelative="t" stroked="f">
                  <v:imagedata r:id="rId116" o:title=""/>
                </v:rect>
                <o:OLEObject Type="Embed" ProgID="StaticMetafile" ShapeID="rectole0000000056" DrawAspect="Content" ObjectID="_1478399597" r:id="rId117"/>
              </w:object>
            </w:r>
            <w:r w:rsidRPr="00E71A4A">
              <w:object w:dxaOrig="2074" w:dyaOrig="1676">
                <v:rect id="rectole0000000057" o:spid="_x0000_i1082" style="width:103.5pt;height:84pt" o:ole="" o:preferrelative="t" stroked="f">
                  <v:imagedata r:id="rId118" o:title=""/>
                </v:rect>
                <o:OLEObject Type="Embed" ProgID="StaticMetafile" ShapeID="rectole0000000057" DrawAspect="Content" ObjectID="_1478399598" r:id="rId119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 Computer score: 0.59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34" w:dyaOrig="1519">
                <v:rect id="rectole0000000058" o:spid="_x0000_i1083" style="width:106.5pt;height:75.75pt" o:ole="" o:preferrelative="t" stroked="f">
                  <v:imagedata r:id="rId120" o:title=""/>
                </v:rect>
                <o:OLEObject Type="Embed" ProgID="StaticMetafile" ShapeID="rectole0000000058" DrawAspect="Content" ObjectID="_1478399599" r:id="rId121"/>
              </w:object>
            </w:r>
            <w:r w:rsidRPr="00E71A4A">
              <w:object w:dxaOrig="2158" w:dyaOrig="1614">
                <v:rect id="rectole0000000059" o:spid="_x0000_i1084" style="width:108pt;height:81pt" o:ole="" o:preferrelative="t" stroked="f">
                  <v:imagedata r:id="rId122" o:title=""/>
                </v:rect>
                <o:OLEObject Type="Embed" ProgID="StaticMetafile" ShapeID="rectole0000000059" DrawAspect="Content" ObjectID="_1478399600" r:id="rId123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Computer score: 0.6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49" w:dyaOrig="1756">
                <v:rect id="rectole0000000060" o:spid="_x0000_i1085" style="width:107.25pt;height:87.75pt" o:ole="" o:preferrelative="t" stroked="f">
                  <v:imagedata r:id="rId124" o:title=""/>
                </v:rect>
                <o:OLEObject Type="Embed" ProgID="StaticMetafile" ShapeID="rectole0000000060" DrawAspect="Content" ObjectID="_1478399601" r:id="rId125"/>
              </w:object>
            </w:r>
            <w:r w:rsidRPr="00E71A4A">
              <w:object w:dxaOrig="2160" w:dyaOrig="1864">
                <v:rect id="rectole0000000061" o:spid="_x0000_i1086" style="width:108pt;height:93pt" o:ole="" o:preferrelative="t" stroked="f">
                  <v:imagedata r:id="rId126" o:title=""/>
                </v:rect>
                <o:OLEObject Type="Embed" ProgID="StaticMetafile" ShapeID="rectole0000000061" DrawAspect="Content" ObjectID="_1478399602" r:id="rId127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 Computer score: 0.78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left="18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left="18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left="180" w:firstLine="18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250" w:dyaOrig="1656">
                <v:rect id="rectole0000000062" o:spid="_x0000_i1087" style="width:112.5pt;height:82.5pt" o:ole="" o:preferrelative="t" stroked="f">
                  <v:imagedata r:id="rId128" o:title=""/>
                </v:rect>
                <o:OLEObject Type="Embed" ProgID="StaticMetafile" ShapeID="rectole0000000062" DrawAspect="Content" ObjectID="_1478399603" r:id="rId129"/>
              </w:object>
            </w:r>
            <w:r w:rsidRPr="00E71A4A">
              <w:object w:dxaOrig="2077" w:dyaOrig="1717">
                <v:rect id="rectole0000000063" o:spid="_x0000_i1088" style="width:103.5pt;height:85.5pt" o:ole="" o:preferrelative="t" stroked="f">
                  <v:imagedata r:id="rId130" o:title=""/>
                </v:rect>
                <o:OLEObject Type="Embed" ProgID="StaticMetafile" ShapeID="rectole0000000063" DrawAspect="Content" ObjectID="_1478399604" r:id="rId131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32. Computer score: 1.17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5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</w:tr>
      <w:tr w:rsidR="00A356D1" w:rsidRPr="00E71A4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  <w:r w:rsidRPr="00E71A4A">
              <w:object w:dxaOrig="2127" w:dyaOrig="1826">
                <v:rect id="rectole0000000064" o:spid="_x0000_i1089" style="width:106.5pt;height:91.5pt" o:ole="" o:preferrelative="t" stroked="f">
                  <v:imagedata r:id="rId132" o:title=""/>
                </v:rect>
                <o:OLEObject Type="Embed" ProgID="StaticMetafile" ShapeID="rectole0000000064" DrawAspect="Content" ObjectID="_1478399605" r:id="rId133"/>
              </w:object>
            </w:r>
            <w:r w:rsidRPr="00E71A4A">
              <w:object w:dxaOrig="2091" w:dyaOrig="1853">
                <v:rect id="rectole0000000065" o:spid="_x0000_i1090" style="width:104.25pt;height:93pt" o:ole="" o:preferrelative="t" stroked="f">
                  <v:imagedata r:id="rId134" o:title=""/>
                </v:rect>
                <o:OLEObject Type="Embed" ProgID="StaticMetafile" ShapeID="rectole0000000065" DrawAspect="Content" ObjectID="_1478399606" r:id="rId135"/>
              </w:object>
            </w:r>
          </w:p>
          <w:p w:rsidR="00A356D1" w:rsidRDefault="00A356D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33. Computer score: 1.74 (classic UIP)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consensus: classic UIP</w:t>
            </w:r>
          </w:p>
          <w:p w:rsidR="00A356D1" w:rsidRDefault="00A356D1">
            <w:pPr>
              <w:spacing w:line="48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1: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  <w:p w:rsidR="00A356D1" w:rsidRPr="00E71A4A" w:rsidRDefault="00A356D1">
            <w:pPr>
              <w:spacing w:line="480" w:lineRule="auto"/>
              <w:ind w:firstLine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fellow 2: classic UIP </w:t>
            </w:r>
            <w:r>
              <w:rPr>
                <w:rFonts w:ascii="Arial Unicode MS" w:eastAsia="Arial Unicode MS" w:hAnsi="Arial Unicode MS" w:cs="Arial Unicode MS" w:hint="eastAsia"/>
                <w:color w:val="008000"/>
                <w:sz w:val="24"/>
                <w:szCs w:val="24"/>
              </w:rPr>
              <w:t>✓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56D1" w:rsidRDefault="00A356D1">
            <w:pPr>
              <w:spacing w:line="480" w:lineRule="auto"/>
              <w:jc w:val="both"/>
            </w:pPr>
          </w:p>
        </w:tc>
      </w:tr>
    </w:tbl>
    <w:p w:rsidR="00A356D1" w:rsidRDefault="00A356D1">
      <w:pPr>
        <w:rPr>
          <w:rFonts w:ascii="Cambria" w:hAnsi="Cambria" w:cs="Cambria"/>
          <w:sz w:val="24"/>
          <w:szCs w:val="24"/>
        </w:rPr>
      </w:pPr>
    </w:p>
    <w:sectPr w:rsidR="00A356D1" w:rsidSect="00544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nlo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1053"/>
    <w:rsid w:val="00411053"/>
    <w:rsid w:val="005442FD"/>
    <w:rsid w:val="006A46A7"/>
    <w:rsid w:val="00A356D1"/>
    <w:rsid w:val="00E71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112" Type="http://schemas.openxmlformats.org/officeDocument/2006/relationships/image" Target="media/image55.png"/><Relationship Id="rId133" Type="http://schemas.openxmlformats.org/officeDocument/2006/relationships/oleObject" Target="embeddings/oleObject65.bin"/><Relationship Id="rId16" Type="http://schemas.openxmlformats.org/officeDocument/2006/relationships/image" Target="media/image7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60.bin"/><Relationship Id="rId128" Type="http://schemas.openxmlformats.org/officeDocument/2006/relationships/image" Target="media/image63.png"/><Relationship Id="rId5" Type="http://schemas.openxmlformats.org/officeDocument/2006/relationships/oleObject" Target="embeddings/oleObject1.bin"/><Relationship Id="rId90" Type="http://schemas.openxmlformats.org/officeDocument/2006/relationships/image" Target="media/image44.png"/><Relationship Id="rId95" Type="http://schemas.openxmlformats.org/officeDocument/2006/relationships/oleObject" Target="embeddings/oleObject46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51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png"/><Relationship Id="rId126" Type="http://schemas.openxmlformats.org/officeDocument/2006/relationships/image" Target="media/image62.png"/><Relationship Id="rId134" Type="http://schemas.openxmlformats.org/officeDocument/2006/relationships/image" Target="media/image66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9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png"/><Relationship Id="rId116" Type="http://schemas.openxmlformats.org/officeDocument/2006/relationships/image" Target="media/image57.png"/><Relationship Id="rId124" Type="http://schemas.openxmlformats.org/officeDocument/2006/relationships/image" Target="media/image61.png"/><Relationship Id="rId129" Type="http://schemas.openxmlformats.org/officeDocument/2006/relationships/oleObject" Target="embeddings/oleObject63.bin"/><Relationship Id="rId13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91" Type="http://schemas.openxmlformats.org/officeDocument/2006/relationships/oleObject" Target="embeddings/oleObject44.bin"/><Relationship Id="rId96" Type="http://schemas.openxmlformats.org/officeDocument/2006/relationships/image" Target="media/image47.png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png"/><Relationship Id="rId114" Type="http://schemas.openxmlformats.org/officeDocument/2006/relationships/image" Target="media/image56.png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2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png"/><Relationship Id="rId130" Type="http://schemas.openxmlformats.org/officeDocument/2006/relationships/image" Target="media/image64.png"/><Relationship Id="rId135" Type="http://schemas.openxmlformats.org/officeDocument/2006/relationships/oleObject" Target="embeddings/oleObject66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oleObject" Target="embeddings/oleObject61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2.png"/><Relationship Id="rId87" Type="http://schemas.openxmlformats.org/officeDocument/2006/relationships/oleObject" Target="embeddings/oleObject42.bin"/><Relationship Id="rId110" Type="http://schemas.openxmlformats.org/officeDocument/2006/relationships/image" Target="media/image54.png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fontTable" Target="fontTable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7</Pages>
  <Words>850</Words>
  <Characters>4847</Characters>
  <Application>Microsoft Office Outlook</Application>
  <DocSecurity>0</DocSecurity>
  <Lines>0</Lines>
  <Paragraphs>0</Paragraphs>
  <ScaleCrop>false</ScaleCrop>
  <Company>SPI Technologies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mrealuyo</dc:creator>
  <cp:keywords/>
  <dc:description/>
  <cp:lastModifiedBy>mrealuyo</cp:lastModifiedBy>
  <cp:revision>2</cp:revision>
  <dcterms:created xsi:type="dcterms:W3CDTF">2014-11-24T21:39:00Z</dcterms:created>
  <dcterms:modified xsi:type="dcterms:W3CDTF">2014-11-24T21:45:00Z</dcterms:modified>
</cp:coreProperties>
</file>